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EF89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7D9450B6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DE9405E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8571F81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01606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6AF70392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2150E6F0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t>Colt CZ Group SE</w:t>
      </w:r>
    </w:p>
    <w:p w14:paraId="37B83D9C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32205AE5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E4BD923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5ED5D44D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4C3E7DD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46E823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6E863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sz w:val="40"/>
          <w:szCs w:val="40"/>
        </w:rPr>
      </w:pPr>
    </w:p>
    <w:p w14:paraId="2E93DE4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sz w:val="40"/>
          <w:szCs w:val="40"/>
        </w:rPr>
        <w:t>Press kit</w:t>
      </w:r>
    </w:p>
    <w:p w14:paraId="79C31624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4C3566C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7B5ACE7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eastAsia="Calibri Light" w:cs="Arial"/>
          <w:b/>
          <w:bCs/>
          <w:sz w:val="22"/>
        </w:rPr>
      </w:pPr>
    </w:p>
    <w:p w14:paraId="4FB6D902" w14:textId="44608D8D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47232E84" w14:textId="4D70461B" w:rsidR="00666278" w:rsidRPr="00274C42" w:rsidRDefault="00666278" w:rsidP="00A36294">
      <w:pPr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lastRenderedPageBreak/>
        <w:t>Obsah</w:t>
      </w:r>
    </w:p>
    <w:p w14:paraId="673E5093" w14:textId="5CA5FE47" w:rsidR="00666278" w:rsidRPr="00274C42" w:rsidRDefault="00666278" w:rsidP="003B5BDA">
      <w:pPr>
        <w:spacing w:before="0" w:after="0" w:line="276" w:lineRule="auto"/>
        <w:ind w:left="1560"/>
        <w:rPr>
          <w:rFonts w:cs="Arial"/>
          <w:sz w:val="22"/>
        </w:rPr>
      </w:pPr>
    </w:p>
    <w:sdt>
      <w:sdtPr>
        <w:rPr>
          <w:rFonts w:ascii="Atyp Colt CZ" w:eastAsiaTheme="minorHAnsi" w:hAnsi="Atyp Colt CZ" w:cstheme="minorBidi"/>
          <w:b w:val="0"/>
          <w:bCs w:val="0"/>
          <w:color w:val="auto"/>
          <w:sz w:val="20"/>
          <w:szCs w:val="22"/>
          <w:lang w:eastAsia="en-US"/>
        </w:rPr>
        <w:id w:val="1571615722"/>
        <w:docPartObj>
          <w:docPartGallery w:val="Table of Contents"/>
          <w:docPartUnique/>
        </w:docPartObj>
      </w:sdtPr>
      <w:sdtEndPr>
        <w:rPr>
          <w:rFonts w:cs="Arial"/>
          <w:sz w:val="22"/>
        </w:rPr>
      </w:sdtEndPr>
      <w:sdtContent>
        <w:p w14:paraId="56E0E131" w14:textId="41EE903C" w:rsidR="00666278" w:rsidRPr="00274C42" w:rsidRDefault="00666278" w:rsidP="009240DB">
          <w:pPr>
            <w:pStyle w:val="Nadpisobsahu"/>
            <w:ind w:left="1560"/>
            <w:rPr>
              <w:rFonts w:ascii="Atyp Colt CZ" w:hAnsi="Atyp Colt CZ"/>
            </w:rPr>
          </w:pPr>
        </w:p>
        <w:p w14:paraId="178099EF" w14:textId="0EDAA511" w:rsidR="009240DB" w:rsidRPr="00274C42" w:rsidRDefault="00666278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begin"/>
          </w:r>
          <w:r w:rsidRPr="00274C42">
            <w:rPr>
              <w:rFonts w:ascii="Atyp Colt CZ" w:hAnsi="Atyp Colt CZ" w:cs="Arial"/>
              <w:sz w:val="22"/>
              <w:szCs w:val="22"/>
            </w:rPr>
            <w:instrText>TOC \o "1-3" \h \z \u</w:instrText>
          </w: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separate"/>
          </w:r>
          <w:hyperlink w:anchor="_Toc100585058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1.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O společnosti Colt CZ Group SE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_Toc100585058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9E36D3" w14:textId="04DF9A71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59" w:history="1">
            <w:r w:rsidR="009240DB" w:rsidRPr="00274C42">
              <w:rPr>
                <w:rStyle w:val="Hypertextovodkaz"/>
                <w:rFonts w:ascii="Atyp Colt CZ" w:eastAsia="Calibri Light" w:hAnsi="Atyp Colt CZ" w:cs="Arial"/>
                <w:noProof/>
                <w:sz w:val="22"/>
                <w:szCs w:val="22"/>
              </w:rPr>
              <w:t>2.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Historie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_Toc100585059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5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A9FDB1" w14:textId="022EB289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0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Management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_Toc100585060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6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763C40" w14:textId="3EB4D2B3" w:rsidR="009240DB" w:rsidRPr="00275EDB" w:rsidRDefault="00000000" w:rsidP="009240DB">
          <w:pPr>
            <w:pStyle w:val="Obsah2"/>
            <w:tabs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1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3.1 Představenstvo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_Toc100585061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251FF" w14:textId="336E8A16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2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3.2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Dozorčí rada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_Toc100585062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06919" w14:textId="40481A14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3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3.3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Lídři z USA a Kanady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_Toc100585063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CA62B" w14:textId="23DC5269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4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3.4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Výbor pro audit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_Toc100585064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FA167" w14:textId="08629FEE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5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4.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Struktura a značky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_Toc100585065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9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FC7D5" w14:textId="2A26969D" w:rsidR="009240DB" w:rsidRPr="00274C42" w:rsidRDefault="00000000" w:rsidP="009240DB">
          <w:pPr>
            <w:pStyle w:val="Obsah1"/>
            <w:tabs>
              <w:tab w:val="left" w:pos="4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6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5.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Klíčové finanční ukazatele 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za </w:t>
            </w:r>
            <w:r w:rsidR="00B52F9F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rok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 202</w:t>
            </w:r>
            <w:r w:rsidR="00B6600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_Toc100585066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200EE" w14:textId="17A59B90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7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6.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Kontakt pro média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_Toc100585067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14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BEA5F" w14:textId="6023B707" w:rsidR="00666278" w:rsidRPr="00274C42" w:rsidRDefault="00666278" w:rsidP="009240DB">
          <w:pPr>
            <w:ind w:left="1560"/>
            <w:rPr>
              <w:rFonts w:cs="Arial"/>
              <w:sz w:val="22"/>
            </w:rPr>
          </w:pPr>
          <w:r w:rsidRPr="00274C42">
            <w:rPr>
              <w:rFonts w:cs="Arial"/>
              <w:b/>
              <w:bCs/>
              <w:sz w:val="22"/>
            </w:rPr>
            <w:fldChar w:fldCharType="end"/>
          </w:r>
        </w:p>
      </w:sdtContent>
    </w:sdt>
    <w:p w14:paraId="6718D2B1" w14:textId="77777777" w:rsidR="00666278" w:rsidRPr="00274C42" w:rsidRDefault="00666278" w:rsidP="009240DB">
      <w:pPr>
        <w:spacing w:before="0" w:after="0" w:line="276" w:lineRule="auto"/>
        <w:ind w:left="1560"/>
        <w:rPr>
          <w:rFonts w:eastAsia="Calibri Light" w:cs="Arial"/>
          <w:b/>
          <w:bCs/>
          <w:sz w:val="22"/>
        </w:rPr>
      </w:pPr>
    </w:p>
    <w:p w14:paraId="34AFF952" w14:textId="12F10BDB" w:rsidR="003B5BDA" w:rsidRPr="00274C42" w:rsidRDefault="003B5BDA" w:rsidP="00666278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sz w:val="22"/>
          <w:szCs w:val="22"/>
        </w:rPr>
      </w:pPr>
    </w:p>
    <w:p w14:paraId="5DFC7F3A" w14:textId="77777777" w:rsidR="003B5BDA" w:rsidRPr="00274C42" w:rsidRDefault="003B5BDA" w:rsidP="003B5BDA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b w:val="0"/>
          <w:bCs w:val="0"/>
          <w:sz w:val="22"/>
          <w:szCs w:val="22"/>
        </w:rPr>
      </w:pPr>
    </w:p>
    <w:p w14:paraId="30AB4B9C" w14:textId="541CB8DB" w:rsidR="003B5BDA" w:rsidRPr="00274C42" w:rsidRDefault="003B5BDA" w:rsidP="00666278">
      <w:pPr>
        <w:pStyle w:val="Obsah1"/>
        <w:tabs>
          <w:tab w:val="right" w:leader="dot" w:pos="10887"/>
        </w:tabs>
        <w:ind w:left="1560"/>
        <w:rPr>
          <w:rFonts w:ascii="Atyp Colt CZ" w:eastAsiaTheme="minorEastAsia" w:hAnsi="Atyp Colt CZ" w:cs="Arial"/>
          <w:b w:val="0"/>
          <w:bCs w:val="0"/>
          <w:caps/>
          <w:noProof/>
          <w:sz w:val="22"/>
          <w:szCs w:val="22"/>
          <w:lang w:eastAsia="zh-TW"/>
        </w:rPr>
      </w:pP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begin"/>
      </w:r>
      <w:r w:rsidRPr="00274C42">
        <w:rPr>
          <w:rFonts w:ascii="Atyp Colt CZ" w:hAnsi="Atyp Colt CZ" w:cs="Arial"/>
          <w:b w:val="0"/>
          <w:bCs w:val="0"/>
          <w:sz w:val="22"/>
          <w:szCs w:val="22"/>
        </w:rPr>
        <w:instrText xml:space="preserve"> TOC \o "1-3" \h \z \u </w:instrText>
      </w: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separate"/>
      </w:r>
    </w:p>
    <w:p w14:paraId="368064AF" w14:textId="77777777" w:rsidR="003B5BDA" w:rsidRPr="00274C42" w:rsidRDefault="003B5BDA" w:rsidP="003B5BDA">
      <w:pPr>
        <w:tabs>
          <w:tab w:val="right" w:leader="dot" w:pos="10887"/>
        </w:tabs>
        <w:spacing w:before="0" w:after="0" w:line="276" w:lineRule="auto"/>
        <w:ind w:left="1560"/>
        <w:rPr>
          <w:rFonts w:eastAsia="Calibri Light" w:cs="Arial"/>
          <w:sz w:val="22"/>
        </w:rPr>
      </w:pPr>
      <w:r w:rsidRPr="00274C42">
        <w:rPr>
          <w:rFonts w:cs="Arial"/>
          <w:sz w:val="22"/>
        </w:rPr>
        <w:fldChar w:fldCharType="end"/>
      </w:r>
      <w:r w:rsidRPr="00274C42">
        <w:rPr>
          <w:rFonts w:cs="Arial"/>
          <w:sz w:val="22"/>
        </w:rPr>
        <w:br w:type="page"/>
      </w:r>
    </w:p>
    <w:p w14:paraId="76A34C36" w14:textId="5A02AFCE" w:rsidR="003B5BDA" w:rsidRPr="00274C42" w:rsidRDefault="003B5BDA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0" w:name="_Toc52290508"/>
      <w:bookmarkStart w:id="1" w:name="_Toc100568993"/>
      <w:bookmarkStart w:id="2" w:name="_Toc100585058"/>
      <w:r w:rsidRPr="00274C42">
        <w:rPr>
          <w:rFonts w:cs="Arial"/>
          <w:sz w:val="32"/>
        </w:rPr>
        <w:lastRenderedPageBreak/>
        <w:t xml:space="preserve">O </w:t>
      </w:r>
      <w:r w:rsidR="00A36294" w:rsidRPr="00274C42">
        <w:rPr>
          <w:rFonts w:cs="Arial"/>
          <w:sz w:val="32"/>
        </w:rPr>
        <w:t>společnosti</w:t>
      </w:r>
      <w:r w:rsidRPr="00274C42">
        <w:rPr>
          <w:rFonts w:cs="Arial"/>
          <w:sz w:val="32"/>
        </w:rPr>
        <w:t xml:space="preserve"> Colt CZ Group SE</w:t>
      </w:r>
      <w:bookmarkEnd w:id="0"/>
      <w:bookmarkEnd w:id="1"/>
      <w:bookmarkEnd w:id="2"/>
    </w:p>
    <w:p w14:paraId="71AFAE1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7543703" w14:textId="78F3AA3E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Colt CZ Group SE (dále Colt CZ, Skupina či Společnost) je 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společně se svými dceřinými společnostmi jedním z</w:t>
      </w:r>
      <w:r w:rsidR="0065106D" w:rsidRPr="0065106D">
        <w:rPr>
          <w:rFonts w:ascii="Cambria Math" w:hAnsi="Cambria Math" w:cs="Cambria Math"/>
          <w:sz w:val="22"/>
          <w:szCs w:val="22"/>
          <w:bdr w:val="none" w:sz="0" w:space="0" w:color="auto" w:frame="1"/>
          <w:shd w:val="clear" w:color="auto" w:fill="FFFFFF"/>
        </w:rPr>
        <w:t> 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p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ř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edn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sv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ě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tov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robc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ů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ru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č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paln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zbran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a munice pro ozbrojen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é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slo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ž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ky, osobn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obranu, lov, sportovn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st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ř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elbu a dal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ší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komer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č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vyu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ž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it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. </w:t>
      </w:r>
      <w:r w:rsidRPr="00274C42">
        <w:rPr>
          <w:rFonts w:cs="Arial"/>
          <w:sz w:val="22"/>
          <w:szCs w:val="22"/>
        </w:rPr>
        <w:t xml:space="preserve">Své produkty prodává především pod značkami </w:t>
      </w:r>
      <w:r w:rsidR="0065106D" w:rsidRPr="0065106D">
        <w:rPr>
          <w:rFonts w:cs="Arial"/>
          <w:sz w:val="22"/>
          <w:szCs w:val="22"/>
        </w:rPr>
        <w:t>Colt, CZ (Česká zbrojovka), Colt Canada, CZ-USA, Dan Wesson, Sellier &amp; Bellot, swissAA, Spuhr a 4M SYSTEMS</w:t>
      </w:r>
      <w:r w:rsidRPr="00274C42">
        <w:rPr>
          <w:rFonts w:cs="Arial"/>
          <w:sz w:val="22"/>
          <w:szCs w:val="22"/>
        </w:rPr>
        <w:t xml:space="preserve">. Součástí skupiny Colt CZ jsou společnosti Colt,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Česká zbrojovka, </w:t>
      </w:r>
      <w:r w:rsidRPr="00274C42">
        <w:rPr>
          <w:rFonts w:cs="Arial"/>
          <w:sz w:val="22"/>
          <w:szCs w:val="22"/>
        </w:rPr>
        <w:t xml:space="preserve">Colt Canada, </w:t>
      </w:r>
      <w:r w:rsidRPr="00274C42">
        <w:rPr>
          <w:rFonts w:cs="Arial"/>
          <w:sz w:val="22"/>
          <w:szCs w:val="22"/>
          <w:bdr w:val="none" w:sz="0" w:space="0" w:color="auto" w:frame="1"/>
        </w:rPr>
        <w:t>CZ-USA,</w:t>
      </w:r>
      <w:r w:rsidR="0065106D">
        <w:rPr>
          <w:rFonts w:cs="Arial"/>
          <w:sz w:val="22"/>
          <w:szCs w:val="22"/>
          <w:bdr w:val="none" w:sz="0" w:space="0" w:color="auto" w:frame="1"/>
        </w:rPr>
        <w:t xml:space="preserve"> Sellier &amp; Bellot,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 </w:t>
      </w:r>
      <w:r w:rsidR="00567075">
        <w:rPr>
          <w:rFonts w:cs="Arial"/>
          <w:sz w:val="22"/>
          <w:szCs w:val="22"/>
          <w:bdr w:val="none" w:sz="0" w:space="0" w:color="auto" w:frame="1"/>
        </w:rPr>
        <w:t xml:space="preserve">Spuhr i Dalby, swissAA,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4M Systems, Brno Rifles a </w:t>
      </w:r>
      <w:r w:rsidR="00567075">
        <w:rPr>
          <w:rFonts w:cs="Arial"/>
          <w:sz w:val="22"/>
          <w:szCs w:val="22"/>
          <w:bdr w:val="none" w:sz="0" w:space="0" w:color="auto" w:frame="1"/>
        </w:rPr>
        <w:t>Colt CZ Defence Solutions</w:t>
      </w:r>
      <w:r w:rsidRPr="00274C42">
        <w:rPr>
          <w:rFonts w:cs="Arial"/>
          <w:sz w:val="22"/>
          <w:szCs w:val="22"/>
          <w:bdr w:val="none" w:sz="0" w:space="0" w:color="auto" w:frame="1"/>
        </w:rPr>
        <w:t>.</w:t>
      </w:r>
    </w:p>
    <w:p w14:paraId="49C6680D" w14:textId="54E45614" w:rsidR="0065106D" w:rsidRPr="0065106D" w:rsidRDefault="0065106D" w:rsidP="0065106D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  <w:bdr w:val="none" w:sz="0" w:space="0" w:color="auto" w:frame="1"/>
        </w:rPr>
      </w:pPr>
      <w:r w:rsidRPr="0065106D">
        <w:rPr>
          <w:rFonts w:cs="Arial"/>
          <w:sz w:val="22"/>
          <w:szCs w:val="22"/>
          <w:bdr w:val="none" w:sz="0" w:space="0" w:color="auto" w:frame="1"/>
        </w:rPr>
        <w:t>Skupina Colt CZ sídlí v České republice a zaměstnává více než 3 600 lidí ve svých výrobních závodech v České republice, Spojených státech, Kanadě, Švédsku, Švýcarsku a Maďarsku. Skupina je z 5</w:t>
      </w:r>
      <w:r w:rsidR="005F3310">
        <w:rPr>
          <w:rFonts w:cs="Arial"/>
          <w:sz w:val="22"/>
          <w:szCs w:val="22"/>
          <w:bdr w:val="none" w:sz="0" w:space="0" w:color="auto" w:frame="1"/>
        </w:rPr>
        <w:t>2</w:t>
      </w:r>
      <w:r w:rsidRPr="0065106D">
        <w:rPr>
          <w:rFonts w:cs="Arial"/>
          <w:sz w:val="22"/>
          <w:szCs w:val="22"/>
          <w:bdr w:val="none" w:sz="0" w:space="0" w:color="auto" w:frame="1"/>
        </w:rPr>
        <w:t>,</w:t>
      </w:r>
      <w:r w:rsidR="005F3310">
        <w:rPr>
          <w:rFonts w:cs="Arial"/>
          <w:sz w:val="22"/>
          <w:szCs w:val="22"/>
          <w:bdr w:val="none" w:sz="0" w:space="0" w:color="auto" w:frame="1"/>
        </w:rPr>
        <w:t>8</w:t>
      </w:r>
      <w:r w:rsidRPr="0065106D">
        <w:rPr>
          <w:rFonts w:cs="Arial"/>
          <w:sz w:val="22"/>
          <w:szCs w:val="22"/>
          <w:bdr w:val="none" w:sz="0" w:space="0" w:color="auto" w:frame="1"/>
        </w:rPr>
        <w:t xml:space="preserve"> % vlastněna holdingem Česká zbrojovka Partners SE, z 2</w:t>
      </w:r>
      <w:r w:rsidR="005F3310">
        <w:rPr>
          <w:rFonts w:cs="Arial"/>
          <w:sz w:val="22"/>
          <w:szCs w:val="22"/>
          <w:bdr w:val="none" w:sz="0" w:space="0" w:color="auto" w:frame="1"/>
        </w:rPr>
        <w:t>6</w:t>
      </w:r>
      <w:r w:rsidRPr="0065106D">
        <w:rPr>
          <w:rFonts w:cs="Arial"/>
          <w:sz w:val="22"/>
          <w:szCs w:val="22"/>
          <w:bdr w:val="none" w:sz="0" w:space="0" w:color="auto" w:frame="1"/>
        </w:rPr>
        <w:t>,</w:t>
      </w:r>
      <w:r w:rsidR="005F3310">
        <w:rPr>
          <w:rFonts w:cs="Arial"/>
          <w:sz w:val="22"/>
          <w:szCs w:val="22"/>
          <w:bdr w:val="none" w:sz="0" w:space="0" w:color="auto" w:frame="1"/>
        </w:rPr>
        <w:t>8</w:t>
      </w:r>
      <w:r w:rsidRPr="0065106D">
        <w:rPr>
          <w:rFonts w:cs="Arial"/>
          <w:sz w:val="22"/>
          <w:szCs w:val="22"/>
          <w:bdr w:val="none" w:sz="0" w:space="0" w:color="auto" w:frame="1"/>
        </w:rPr>
        <w:t xml:space="preserve"> % CBC Europe S.à r.l. a zbývajících </w:t>
      </w:r>
      <w:r w:rsidR="005F3310">
        <w:rPr>
          <w:rFonts w:cs="Arial"/>
          <w:sz w:val="22"/>
          <w:szCs w:val="22"/>
          <w:bdr w:val="none" w:sz="0" w:space="0" w:color="auto" w:frame="1"/>
        </w:rPr>
        <w:t>20</w:t>
      </w:r>
      <w:r w:rsidRPr="0065106D">
        <w:rPr>
          <w:rFonts w:cs="Arial"/>
          <w:sz w:val="22"/>
          <w:szCs w:val="22"/>
          <w:bdr w:val="none" w:sz="0" w:space="0" w:color="auto" w:frame="1"/>
        </w:rPr>
        <w:t>,</w:t>
      </w:r>
      <w:r w:rsidR="005F3310">
        <w:rPr>
          <w:rFonts w:cs="Arial"/>
          <w:sz w:val="22"/>
          <w:szCs w:val="22"/>
          <w:bdr w:val="none" w:sz="0" w:space="0" w:color="auto" w:frame="1"/>
        </w:rPr>
        <w:t>4</w:t>
      </w:r>
      <w:r w:rsidRPr="0065106D">
        <w:rPr>
          <w:rFonts w:cs="Arial"/>
          <w:sz w:val="22"/>
          <w:szCs w:val="22"/>
          <w:bdr w:val="none" w:sz="0" w:space="0" w:color="auto" w:frame="1"/>
        </w:rPr>
        <w:t xml:space="preserve"> % tvoří veřejně obchodované akcie.</w:t>
      </w:r>
    </w:p>
    <w:p w14:paraId="145A967F" w14:textId="20E16F6B" w:rsidR="003B5BDA" w:rsidRPr="00274C42" w:rsidRDefault="003B5BDA" w:rsidP="0065106D">
      <w:pPr>
        <w:pStyle w:val="Textkomente"/>
        <w:spacing w:line="276" w:lineRule="auto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</w:rPr>
        <w:t xml:space="preserve">Společnost Colt CZ byla založena v roce 2013 jako CZG – Česká zbrojovka Group SE, její historie však sahá až do roku 1936, kdy byla se záměrem přesunout výrobu střelných zbraní dál od hranic s Německem založena v Uherském Brodě Česká </w:t>
      </w:r>
      <w:r w:rsidRPr="00274C42">
        <w:rPr>
          <w:rFonts w:cs="Arial"/>
          <w:sz w:val="22"/>
          <w:szCs w:val="22"/>
        </w:rPr>
        <w:t xml:space="preserve">zbrojovka (CZ). </w:t>
      </w:r>
      <w:r w:rsidRPr="00274C42">
        <w:rPr>
          <w:rFonts w:eastAsia="Verdana" w:cs="Arial"/>
          <w:sz w:val="22"/>
          <w:szCs w:val="22"/>
        </w:rPr>
        <w:t>Jednalo se o jedno z největších a nejmodernějších zařízení na výrobu zbraní v Evropě.</w:t>
      </w:r>
      <w:r w:rsidRPr="00274C42">
        <w:rPr>
          <w:rFonts w:cs="Arial"/>
          <w:sz w:val="22"/>
          <w:szCs w:val="22"/>
        </w:rPr>
        <w:t xml:space="preserve"> Po skončení druhé světové války se ve zbrojovce začala postupně rozvíjet výroba kompletního sortimentu střelných zbraní, což vedlo k upevnění pozice produktů firmy v hlavních segmentech trhu se střelnými zbraněmi.</w:t>
      </w:r>
    </w:p>
    <w:p w14:paraId="723C82D7" w14:textId="21280A06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shd w:val="clear" w:color="auto" w:fill="FFFFFF"/>
          <w:lang w:eastAsia="zh-TW"/>
        </w:rPr>
        <w:t xml:space="preserve">V roce 1997 byla ve Spojených státech za účelem prodeje a servisu střelných zbraní založena firma CZ-USA, dceřiná společnost České zbrojovky. </w:t>
      </w:r>
      <w:r w:rsidRPr="00274C42">
        <w:rPr>
          <w:rFonts w:cs="Arial"/>
          <w:sz w:val="22"/>
          <w:szCs w:val="22"/>
        </w:rPr>
        <w:t xml:space="preserve">V roce 2001 se jedním ze dvou klíčových akcionářů Skupiny stal René Holeček. V roce 2004 získala Česká zbrojovka divizi střelných zbraní společnosti Zbrojovka Brno. V roce 2005 získala společnost CZ-USA zbrojovku Dan Wesson Firearms. René Holeček se v roce 2014 stal ovládajícím většinovým akcionářem Skupiny. </w:t>
      </w:r>
    </w:p>
    <w:p w14:paraId="0C241485" w14:textId="20D5A643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</w:rPr>
        <w:t>O rok později, v roce 2015, získala Skupina většinový podíl ve společnosti 4M Systems, který postupně navýšila na 100 %. Společnost 4M Systems dodává taktické vybavení. V roce 2018 získala Skupina podíl ve společnosti Vibrom zabývající se technologií MIM. V květnu 2020 oznámila Skupina získání menšinového podílu ve švédském výrobci optických montážních řešení pro střelné zbraně, společnosti Spuhr i Dalby AB.</w:t>
      </w:r>
      <w:r w:rsidR="00567075">
        <w:rPr>
          <w:rFonts w:cs="Arial"/>
          <w:sz w:val="22"/>
          <w:szCs w:val="22"/>
        </w:rPr>
        <w:t xml:space="preserve"> </w:t>
      </w:r>
      <w:r w:rsidR="00567075" w:rsidRPr="00567075">
        <w:rPr>
          <w:rFonts w:cs="Arial"/>
          <w:sz w:val="22"/>
          <w:szCs w:val="22"/>
        </w:rPr>
        <w:t>Akvizice 100% podílu ve společnosti Spuhr i Dalby byla dokončena v říjnu 2022.</w:t>
      </w:r>
    </w:p>
    <w:p w14:paraId="5F33E185" w14:textId="77777777" w:rsidR="003B5BDA" w:rsidRDefault="003B5BDA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lang w:eastAsia="zh-TW"/>
        </w:rPr>
        <w:lastRenderedPageBreak/>
        <w:t>V říjnu 2020 Skupina završila veřejnou nabídku svých akcií na Burze cenných papírů Praha. V květnu 2021 získala stoprocentní podíl ve společnosti Colt Holding Company LLC, jež je mateřskou společností amerického výrobce zbraní Colt‘s Manufacturing Company LLC a jeho kanadské dceřiné společnosti Colt Canada Corporation. V dubnu 2022 společnost změnila svůj název z CZG – Česká zbrojovka Group SE na Colt CZ Group SE, aby reflektovala rozšíření a integraci Skupiny a zároveň zdůraznila důležitost obou klíčových značek, tedy Colt a CZ (Česká zbrojovka).</w:t>
      </w:r>
    </w:p>
    <w:p w14:paraId="46C76D62" w14:textId="77777777" w:rsidR="00567075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3973C782" w14:textId="58B67D5C" w:rsidR="00567075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567075">
        <w:rPr>
          <w:rFonts w:eastAsia="Times New Roman" w:cs="Arial"/>
          <w:sz w:val="22"/>
          <w:lang w:eastAsia="zh-TW"/>
        </w:rPr>
        <w:t>V červnu 2023 získala Skupina 100% podíl ve společnosti swissAA Holding AG, která je výrobcem munice a technologií pro ozbrojené složky a která se specializuje na malorážové střelivo a náboje do podvěsného granátometu o ráži 40 mm. Colt CZ Group se tak rozrostla do segmentu výroby munice.</w:t>
      </w:r>
    </w:p>
    <w:p w14:paraId="2A4DE2E1" w14:textId="77777777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688A0579" w14:textId="121C7FE0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65106D">
        <w:rPr>
          <w:rFonts w:eastAsia="Times New Roman" w:cs="Arial"/>
          <w:sz w:val="22"/>
          <w:lang w:eastAsia="zh-TW"/>
        </w:rPr>
        <w:t>V prosinci 2023 Skupina oznámila akvizici společnosti Sellier &amp; Bellot, která je tradičním českým výrobcem malorážového střeliva a která se řadí mezi nejstarší společnosti v muničním i obranném průmyslu na světě. Výrobní portfolio společnosti zahrnuje širokou škálu loveckého a sportovního střeliva. Sellier &amp; Bellot je rovněž významným dodavatelem střeliva pro vojenské a ozbrojené složky po celém světě. Akvizice byla dokončena v květnu 2024 a společnost CBC Europe S.à r.l., která byla předchozím vlastníkem Sellier &amp; Bellot, za akvizici získala 27,8% podíl na základním kapitálu Skupiny.</w:t>
      </w:r>
    </w:p>
    <w:p w14:paraId="6D1B4C68" w14:textId="77777777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37856A92" w14:textId="77777777" w:rsidR="0065106D" w:rsidRPr="00274C42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645F95CA" w14:textId="2DED7F74" w:rsidR="003B5BDA" w:rsidRPr="00274C42" w:rsidRDefault="003B5BDA" w:rsidP="00A36294">
      <w:pPr>
        <w:pStyle w:val="Nadpis1"/>
        <w:numPr>
          <w:ilvl w:val="0"/>
          <w:numId w:val="28"/>
        </w:numPr>
        <w:rPr>
          <w:rFonts w:eastAsia="Calibri Light" w:cs="Arial"/>
          <w:sz w:val="32"/>
        </w:rPr>
      </w:pPr>
      <w:bookmarkStart w:id="3" w:name="_Toc52290509"/>
      <w:r w:rsidRPr="00274C42">
        <w:rPr>
          <w:rFonts w:cs="Arial"/>
          <w:sz w:val="32"/>
        </w:rPr>
        <w:br w:type="page"/>
      </w:r>
      <w:bookmarkStart w:id="4" w:name="_Toc100585059"/>
      <w:bookmarkStart w:id="5" w:name="_Toc100568994"/>
      <w:r w:rsidR="00A36294" w:rsidRPr="00274C42">
        <w:rPr>
          <w:rFonts w:cs="Arial"/>
          <w:sz w:val="32"/>
        </w:rPr>
        <w:lastRenderedPageBreak/>
        <w:t>Historie společnosti</w:t>
      </w:r>
      <w:bookmarkEnd w:id="4"/>
      <w:r w:rsidR="00A36294" w:rsidRPr="00274C42">
        <w:rPr>
          <w:rFonts w:cs="Arial"/>
          <w:sz w:val="32"/>
        </w:rPr>
        <w:t xml:space="preserve"> </w:t>
      </w:r>
      <w:bookmarkEnd w:id="3"/>
      <w:bookmarkEnd w:id="5"/>
    </w:p>
    <w:p w14:paraId="4202447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E25519F" w14:textId="7BF990C4" w:rsidR="0065106D" w:rsidRDefault="0065106D" w:rsidP="003B5BD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1825 </w:t>
      </w:r>
      <w:r w:rsidRPr="0065106D">
        <w:rPr>
          <w:rFonts w:cs="Arial"/>
          <w:sz w:val="22"/>
        </w:rPr>
        <w:t>Louis Sellier společně s Jeanem M. N. Bellotem zakládá v Praze společnost Sellier &amp; Bellot</w:t>
      </w:r>
    </w:p>
    <w:p w14:paraId="58CB2B99" w14:textId="6A6274BC" w:rsidR="00283DCE" w:rsidRDefault="00283DCE" w:rsidP="003B5BD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1836 </w:t>
      </w:r>
      <w:r w:rsidRPr="00540E24">
        <w:rPr>
          <w:rFonts w:cs="Arial"/>
          <w:sz w:val="22"/>
        </w:rPr>
        <w:t>Samuel Colt</w:t>
      </w:r>
      <w:r>
        <w:rPr>
          <w:rFonts w:cs="Arial"/>
          <w:sz w:val="22"/>
        </w:rPr>
        <w:t xml:space="preserve"> získ</w:t>
      </w:r>
      <w:r w:rsidR="00540E24">
        <w:rPr>
          <w:rFonts w:cs="Arial"/>
          <w:sz w:val="22"/>
        </w:rPr>
        <w:t>al</w:t>
      </w:r>
      <w:r>
        <w:rPr>
          <w:rFonts w:cs="Arial"/>
          <w:sz w:val="22"/>
        </w:rPr>
        <w:t xml:space="preserve"> patent na revolver později známý jako Colt Paterson</w:t>
      </w:r>
    </w:p>
    <w:p w14:paraId="6C0A7501" w14:textId="1CA3F3C2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1936</w:t>
      </w:r>
      <w:r w:rsidRPr="00274C42">
        <w:rPr>
          <w:rFonts w:cs="Arial"/>
          <w:sz w:val="22"/>
        </w:rPr>
        <w:t xml:space="preserve"> počátek výroby střelných zbraní v Uherském Brodě</w:t>
      </w:r>
    </w:p>
    <w:p w14:paraId="6837A265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1997</w:t>
      </w:r>
      <w:r w:rsidRPr="00274C42">
        <w:rPr>
          <w:rFonts w:cs="Arial"/>
          <w:sz w:val="22"/>
        </w:rPr>
        <w:t xml:space="preserve"> založena CZ-USA ve Spojených státech (dovozce produktů České zbrojovky do USA)</w:t>
      </w:r>
    </w:p>
    <w:p w14:paraId="395DE06C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2001</w:t>
      </w:r>
      <w:r w:rsidRPr="00274C42">
        <w:rPr>
          <w:rFonts w:cs="Arial"/>
          <w:sz w:val="22"/>
        </w:rPr>
        <w:t xml:space="preserve"> René Holeček se stává jedním ze dvou klíčových akcionářů České zbrojovky</w:t>
      </w:r>
    </w:p>
    <w:p w14:paraId="617760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2004</w:t>
      </w:r>
      <w:r w:rsidRPr="00274C42">
        <w:rPr>
          <w:rFonts w:cs="Arial"/>
          <w:sz w:val="22"/>
        </w:rPr>
        <w:t xml:space="preserve"> akvizice společnosti Zbrojovka Brno (výrobce loveckých pušek a poskytovatel řešení na míru)</w:t>
      </w:r>
    </w:p>
    <w:p w14:paraId="3BAAFF3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2005</w:t>
      </w:r>
      <w:r w:rsidRPr="00274C42">
        <w:rPr>
          <w:rFonts w:cs="Arial"/>
          <w:sz w:val="22"/>
        </w:rPr>
        <w:t xml:space="preserve"> akvizice společnosti Dan Wesson (americký výrobce pistolí)</w:t>
      </w:r>
    </w:p>
    <w:p w14:paraId="2A0E070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2014</w:t>
      </w:r>
      <w:r w:rsidRPr="00274C42">
        <w:rPr>
          <w:rFonts w:cs="Arial"/>
          <w:sz w:val="22"/>
        </w:rPr>
        <w:t xml:space="preserve"> majoritním akcionářem CZG se stává René Holeček</w:t>
      </w:r>
    </w:p>
    <w:p w14:paraId="7730386F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2015</w:t>
      </w:r>
      <w:r w:rsidRPr="00274C42">
        <w:rPr>
          <w:rFonts w:cs="Arial"/>
          <w:sz w:val="22"/>
        </w:rPr>
        <w:t xml:space="preserve"> akvizice většinového podílu ve 4M Systems (výrobce taktického vybavení pro ozbrojené síly)</w:t>
      </w:r>
    </w:p>
    <w:p w14:paraId="0FF1F09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2018</w:t>
      </w:r>
      <w:r w:rsidRPr="00274C42">
        <w:rPr>
          <w:rFonts w:cs="Arial"/>
          <w:sz w:val="22"/>
        </w:rPr>
        <w:t xml:space="preserve"> akvizice podílu ve společnosti Vibrom (technologický výrobce)</w:t>
      </w:r>
    </w:p>
    <w:p w14:paraId="4FA6901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rámcová smlouva s armádou ČR </w:t>
      </w:r>
    </w:p>
    <w:p w14:paraId="43F1A827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akvizice podílu ve společnosti Spuhr i Dalby (švédský výrobce optických montážních řešení pro zbraně)</w:t>
      </w:r>
    </w:p>
    <w:p w14:paraId="28CCC10D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zahájení obchodování akciemi Skupiny na hlavním trhu Burzy cenných papírů Praha</w:t>
      </w:r>
    </w:p>
    <w:p w14:paraId="5216E43E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2021</w:t>
      </w:r>
      <w:r w:rsidRPr="00274C42">
        <w:rPr>
          <w:rFonts w:cs="Arial"/>
          <w:sz w:val="22"/>
        </w:rPr>
        <w:t xml:space="preserve"> akvizice 100% podílu ve společnosti Colt</w:t>
      </w:r>
    </w:p>
    <w:p w14:paraId="533EF42A" w14:textId="77777777" w:rsidR="003B5BDA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2022</w:t>
      </w:r>
      <w:r w:rsidRPr="00274C42">
        <w:rPr>
          <w:rFonts w:cs="Arial"/>
          <w:sz w:val="22"/>
        </w:rPr>
        <w:t xml:space="preserve"> změna názvu Skupiny na Colt CZ Group SE</w:t>
      </w:r>
    </w:p>
    <w:p w14:paraId="08908216" w14:textId="10277BED" w:rsidR="00283DCE" w:rsidRDefault="00283DCE" w:rsidP="003B5BDA">
      <w:pPr>
        <w:rPr>
          <w:rFonts w:cs="Arial"/>
          <w:sz w:val="22"/>
        </w:rPr>
      </w:pPr>
      <w:r>
        <w:rPr>
          <w:rFonts w:cs="Arial"/>
          <w:b/>
          <w:bCs/>
          <w:sz w:val="22"/>
        </w:rPr>
        <w:t xml:space="preserve">2023 </w:t>
      </w:r>
      <w:r w:rsidRPr="00540E24">
        <w:rPr>
          <w:rFonts w:cs="Arial"/>
          <w:sz w:val="22"/>
        </w:rPr>
        <w:t>akvizice 100% podílu</w:t>
      </w:r>
      <w:r>
        <w:rPr>
          <w:rFonts w:cs="Arial"/>
          <w:sz w:val="22"/>
        </w:rPr>
        <w:t xml:space="preserve"> ve společnosti swissAA Holding AG (švýcarský výrobce malorážového střeliva a nábojů do podvěsného granátometu o ráži 40 mm)</w:t>
      </w:r>
    </w:p>
    <w:p w14:paraId="4A0258C6" w14:textId="67592211" w:rsidR="0065106D" w:rsidRPr="00274C42" w:rsidRDefault="0065106D" w:rsidP="003B5BDA">
      <w:pPr>
        <w:rPr>
          <w:rFonts w:cs="Arial"/>
          <w:sz w:val="22"/>
        </w:rPr>
      </w:pPr>
      <w:r>
        <w:rPr>
          <w:rFonts w:cs="Arial"/>
          <w:b/>
          <w:bCs/>
          <w:sz w:val="22"/>
        </w:rPr>
        <w:lastRenderedPageBreak/>
        <w:t xml:space="preserve">2024 </w:t>
      </w:r>
      <w:r w:rsidRPr="0065106D">
        <w:rPr>
          <w:rFonts w:cs="Arial"/>
          <w:sz w:val="22"/>
        </w:rPr>
        <w:t>Dokončení akvizice 100% podílu ve společnosti Sellier &amp; Bellot, výrobci malorážového střeliva</w:t>
      </w:r>
    </w:p>
    <w:p w14:paraId="2E8BDF11" w14:textId="75CF6B22" w:rsidR="003B5BDA" w:rsidRPr="00274C42" w:rsidRDefault="003B5BDA" w:rsidP="00540E24">
      <w:pPr>
        <w:spacing w:before="0" w:after="0" w:line="276" w:lineRule="auto"/>
        <w:ind w:left="0"/>
        <w:rPr>
          <w:rFonts w:cs="Arial"/>
          <w:b/>
          <w:bCs/>
          <w:sz w:val="22"/>
        </w:rPr>
      </w:pPr>
    </w:p>
    <w:p w14:paraId="6605953D" w14:textId="287DD3B4" w:rsidR="003B5BDA" w:rsidRPr="0065106D" w:rsidRDefault="00A36294" w:rsidP="0065106D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6" w:name="_Toc100585060"/>
      <w:r w:rsidRPr="00274C42">
        <w:rPr>
          <w:rFonts w:cs="Arial"/>
          <w:sz w:val="32"/>
        </w:rPr>
        <w:t>Management společnosti</w:t>
      </w:r>
      <w:bookmarkEnd w:id="6"/>
      <w:r w:rsidR="003B5BDA" w:rsidRPr="00274C42">
        <w:rPr>
          <w:rFonts w:cs="Arial"/>
          <w:sz w:val="32"/>
        </w:rPr>
        <w:t xml:space="preserve"> </w:t>
      </w:r>
    </w:p>
    <w:p w14:paraId="7F3B3E64" w14:textId="34C6D2E6" w:rsidR="003B5BDA" w:rsidRPr="00274C42" w:rsidRDefault="00A36294" w:rsidP="00A36294">
      <w:pPr>
        <w:pStyle w:val="Nadpis2"/>
        <w:rPr>
          <w:sz w:val="30"/>
          <w:szCs w:val="30"/>
        </w:rPr>
      </w:pPr>
      <w:bookmarkStart w:id="7" w:name="_Toc100585061"/>
      <w:r w:rsidRPr="00274C42">
        <w:rPr>
          <w:sz w:val="30"/>
          <w:szCs w:val="30"/>
        </w:rPr>
        <w:t xml:space="preserve">3.1 </w:t>
      </w:r>
      <w:r w:rsidR="003B5BDA" w:rsidRPr="00274C42">
        <w:rPr>
          <w:sz w:val="30"/>
          <w:szCs w:val="30"/>
        </w:rPr>
        <w:t>Představenstvo</w:t>
      </w:r>
      <w:bookmarkEnd w:id="7"/>
    </w:p>
    <w:p w14:paraId="4A959733" w14:textId="77777777" w:rsidR="00A36294" w:rsidRPr="00274C42" w:rsidRDefault="00A36294" w:rsidP="00A36294">
      <w:pPr>
        <w:spacing w:before="0" w:after="0"/>
      </w:pPr>
    </w:p>
    <w:p w14:paraId="1ED57E7D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Drahota, předseda představenstva</w:t>
      </w:r>
    </w:p>
    <w:p w14:paraId="7F62342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prezident Colt CZ</w:t>
      </w:r>
    </w:p>
    <w:p w14:paraId="7576FB6D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v oblasti investičního bankovnictví</w:t>
      </w:r>
    </w:p>
    <w:p w14:paraId="7098873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2014</w:t>
      </w:r>
    </w:p>
    <w:p w14:paraId="0320F7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Josef Adam, místopředseda představenstva</w:t>
      </w:r>
    </w:p>
    <w:p w14:paraId="22BEAF7C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tajemník společnosti</w:t>
      </w:r>
    </w:p>
    <w:p w14:paraId="085EF5D4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zodpovědný za oblast právních věcí, compliance a řízení rizik</w:t>
      </w:r>
    </w:p>
    <w:p w14:paraId="3E097EF6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0D587F0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Holeček, člen představenstva</w:t>
      </w:r>
    </w:p>
    <w:p w14:paraId="170D28D3" w14:textId="48176303" w:rsidR="003B5BDA" w:rsidRPr="00274C42" w:rsidRDefault="00274C42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obchodní </w:t>
      </w:r>
      <w:r w:rsidR="003B5BDA" w:rsidRPr="00274C42">
        <w:rPr>
          <w:rFonts w:cs="Arial"/>
          <w:sz w:val="22"/>
        </w:rPr>
        <w:t xml:space="preserve">ředitel </w:t>
      </w:r>
      <w:r>
        <w:rPr>
          <w:rFonts w:cs="Arial"/>
          <w:sz w:val="22"/>
        </w:rPr>
        <w:t>skupiny</w:t>
      </w:r>
    </w:p>
    <w:p w14:paraId="6EE3E9DC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zkušenosti v oblasti marketingu a obchodu</w:t>
      </w:r>
    </w:p>
    <w:p w14:paraId="388F9A81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2017</w:t>
      </w:r>
    </w:p>
    <w:p w14:paraId="78270AD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Dennis Veilleux, člen představenstva</w:t>
      </w:r>
    </w:p>
    <w:p w14:paraId="0CD710D4" w14:textId="24592C48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Colt Hol</w:t>
      </w:r>
      <w:r w:rsidR="00274C42">
        <w:rPr>
          <w:rFonts w:cs="Arial"/>
          <w:sz w:val="22"/>
        </w:rPr>
        <w:t>d</w:t>
      </w:r>
      <w:r w:rsidRPr="00274C42">
        <w:rPr>
          <w:rFonts w:cs="Arial"/>
          <w:sz w:val="22"/>
        </w:rPr>
        <w:t>ing Company LLC</w:t>
      </w:r>
    </w:p>
    <w:p w14:paraId="31AD5648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35 let zkušeností ve zbrojařském průmyslu</w:t>
      </w:r>
    </w:p>
    <w:p w14:paraId="61D3C3A6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140599B0" w14:textId="77777777" w:rsidR="003B5BDA" w:rsidRPr="00274C42" w:rsidRDefault="003B5BDA" w:rsidP="003B5BDA">
      <w:pPr>
        <w:spacing w:before="0" w:after="0" w:line="276" w:lineRule="auto"/>
        <w:rPr>
          <w:rFonts w:cs="Arial"/>
          <w:sz w:val="22"/>
        </w:rPr>
      </w:pPr>
    </w:p>
    <w:p w14:paraId="35E5BB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Zajíc, člen představenstva</w:t>
      </w:r>
    </w:p>
    <w:p w14:paraId="4951FB76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</w:t>
      </w:r>
    </w:p>
    <w:p w14:paraId="6928B070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pozicích v průmyslových podnicích v ČR i zahraničí</w:t>
      </w:r>
    </w:p>
    <w:p w14:paraId="103C39F1" w14:textId="24D73F5D" w:rsidR="003B5BDA" w:rsidRPr="0065106D" w:rsidRDefault="003B5BDA" w:rsidP="0065106D">
      <w:pPr>
        <w:pStyle w:val="Odstavecseseznamem"/>
        <w:numPr>
          <w:ilvl w:val="0"/>
          <w:numId w:val="35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2019</w:t>
      </w:r>
    </w:p>
    <w:p w14:paraId="3DC89C2B" w14:textId="77777777" w:rsidR="00A36294" w:rsidRPr="00274C42" w:rsidRDefault="00A36294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18794B6" w14:textId="18EC2901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8" w:name="_Toc100585062"/>
      <w:bookmarkStart w:id="9" w:name="_Toc100568996"/>
      <w:r w:rsidRPr="00274C42">
        <w:rPr>
          <w:rFonts w:cs="Arial"/>
          <w:sz w:val="30"/>
          <w:szCs w:val="30"/>
        </w:rPr>
        <w:t>Dozorčí rada</w:t>
      </w:r>
      <w:bookmarkEnd w:id="8"/>
    </w:p>
    <w:p w14:paraId="2F9C4412" w14:textId="77777777" w:rsidR="00A36294" w:rsidRPr="00274C42" w:rsidRDefault="00A36294" w:rsidP="00A36294">
      <w:pPr>
        <w:spacing w:before="0" w:after="0"/>
      </w:pPr>
    </w:p>
    <w:p w14:paraId="2B2842D8" w14:textId="70C89B72" w:rsidR="00567075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>David Aguilar, předseda dozorčí rady</w:t>
      </w:r>
    </w:p>
    <w:p w14:paraId="60E06ED3" w14:textId="229380AA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>bývalý</w:t>
      </w:r>
      <w:r w:rsidRPr="00274C42">
        <w:rPr>
          <w:rFonts w:cs="Arial"/>
          <w:sz w:val="22"/>
        </w:rPr>
        <w:t xml:space="preserve"> člen představenstva Colt CZ</w:t>
      </w:r>
    </w:p>
    <w:p w14:paraId="1D0886EC" w14:textId="77777777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35 let zkušeností u Úřadu celní a hraniční ochrany a Pohraniční stráže USA</w:t>
      </w:r>
    </w:p>
    <w:p w14:paraId="1AEB2EAE" w14:textId="7DE63E96" w:rsidR="00567075" w:rsidRPr="00540E24" w:rsidRDefault="00567075" w:rsidP="00540E24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2016</w:t>
      </w:r>
    </w:p>
    <w:p w14:paraId="796109DE" w14:textId="4B932F04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Lubomír Kovařík, </w:t>
      </w:r>
      <w:r w:rsidR="00567075">
        <w:rPr>
          <w:rFonts w:cs="Arial"/>
          <w:sz w:val="22"/>
        </w:rPr>
        <w:t>místo</w:t>
      </w:r>
      <w:r w:rsidRPr="00274C42">
        <w:rPr>
          <w:rFonts w:cs="Arial"/>
          <w:sz w:val="22"/>
        </w:rPr>
        <w:t>předseda dozorčí rady</w:t>
      </w:r>
    </w:p>
    <w:p w14:paraId="1AC47E50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prezident Colt CZ v letech 2018 až 2021</w:t>
      </w:r>
    </w:p>
    <w:p w14:paraId="7F2E95DB" w14:textId="2D97D61A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 v letech 2006</w:t>
      </w:r>
      <w:r w:rsidR="0096491B" w:rsidRPr="0096491B">
        <w:rPr>
          <w:rFonts w:cs="Arial"/>
          <w:sz w:val="22"/>
        </w:rPr>
        <w:t>–</w:t>
      </w:r>
      <w:r w:rsidRPr="00274C42">
        <w:rPr>
          <w:rFonts w:cs="Arial"/>
          <w:sz w:val="22"/>
        </w:rPr>
        <w:t>2017</w:t>
      </w:r>
    </w:p>
    <w:p w14:paraId="3937E7BF" w14:textId="77777777" w:rsidR="003B5BDA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2006</w:t>
      </w:r>
    </w:p>
    <w:p w14:paraId="2B8AB58F" w14:textId="7D5C674A" w:rsidR="00567075" w:rsidRDefault="00567075" w:rsidP="00567075">
      <w:pPr>
        <w:rPr>
          <w:rFonts w:cs="Arial"/>
          <w:sz w:val="22"/>
        </w:rPr>
      </w:pPr>
      <w:r>
        <w:rPr>
          <w:rFonts w:cs="Arial"/>
          <w:sz w:val="22"/>
        </w:rPr>
        <w:t>René Holeček, místopředseda dozorčí rady</w:t>
      </w:r>
    </w:p>
    <w:p w14:paraId="6F01C0D6" w14:textId="146CDEA3" w:rsidR="00567075" w:rsidRDefault="0096491B" w:rsidP="00567075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zkušenosti z</w:t>
      </w:r>
      <w:r w:rsidR="00567075">
        <w:rPr>
          <w:rFonts w:cs="Arial"/>
          <w:sz w:val="22"/>
        </w:rPr>
        <w:t xml:space="preserve"> vedoucích pozic v Komerční bance a Pragobance</w:t>
      </w:r>
    </w:p>
    <w:p w14:paraId="3A20A0C0" w14:textId="77777777" w:rsid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podílel se na privatizaci Třineckých železáren, a.s.</w:t>
      </w:r>
    </w:p>
    <w:p w14:paraId="01DF7601" w14:textId="59D0CBA0" w:rsidR="00540E24" w:rsidRP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540E24">
        <w:rPr>
          <w:rFonts w:cs="Arial"/>
          <w:sz w:val="22"/>
        </w:rPr>
        <w:t>majoritní vlastník Společnosti od roku 2014</w:t>
      </w:r>
      <w:r w:rsidR="00540E24" w:rsidRPr="00540E24">
        <w:rPr>
          <w:rFonts w:cs="Arial"/>
          <w:sz w:val="22"/>
        </w:rPr>
        <w:t>.</w:t>
      </w:r>
    </w:p>
    <w:p w14:paraId="30C26786" w14:textId="5437F5D9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Vladimír Dlouhý, člen dozorčí rady</w:t>
      </w:r>
    </w:p>
    <w:p w14:paraId="2D0A510E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bývalý ministr průmyslu a obchodu ČR</w:t>
      </w:r>
    </w:p>
    <w:p w14:paraId="7FD44399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20 let zkušeností v oblasti investičního poradenství v českých i zahraničních firmách</w:t>
      </w:r>
    </w:p>
    <w:p w14:paraId="0D3249A8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člen Trilaterální komise</w:t>
      </w:r>
    </w:p>
    <w:p w14:paraId="5D407C4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Jana Růžičková, členka dozorčí rady</w:t>
      </w:r>
    </w:p>
    <w:p w14:paraId="0DECD696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tajemnice Colt CZ v letech 2020 až 2021</w:t>
      </w:r>
    </w:p>
    <w:p w14:paraId="51F0F8B4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a výkonných pozicích</w:t>
      </w:r>
    </w:p>
    <w:p w14:paraId="248204C8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2015</w:t>
      </w:r>
    </w:p>
    <w:p w14:paraId="2AFE3C02" w14:textId="77777777" w:rsidR="003B5BDA" w:rsidRPr="00274C42" w:rsidRDefault="003B5BDA" w:rsidP="003B5BDA">
      <w:pPr>
        <w:pStyle w:val="Odstavecseseznamem"/>
        <w:ind w:left="1920"/>
        <w:rPr>
          <w:rFonts w:cs="Arial"/>
          <w:sz w:val="22"/>
        </w:rPr>
      </w:pPr>
    </w:p>
    <w:p w14:paraId="7650D9E9" w14:textId="31D3B890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0" w:name="_Toc100585063"/>
      <w:r w:rsidRPr="00274C42">
        <w:rPr>
          <w:rFonts w:cs="Arial"/>
          <w:sz w:val="30"/>
          <w:szCs w:val="30"/>
        </w:rPr>
        <w:t>Lídři z USA a Kanady</w:t>
      </w:r>
      <w:bookmarkEnd w:id="10"/>
    </w:p>
    <w:p w14:paraId="1BB60B14" w14:textId="77777777" w:rsidR="00A36294" w:rsidRPr="00274C42" w:rsidRDefault="00A36294" w:rsidP="00A36294">
      <w:pPr>
        <w:spacing w:before="0" w:after="0"/>
      </w:pPr>
    </w:p>
    <w:p w14:paraId="16C4C0E6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Generál v. v. George Casey, člen představenstva CZ-US Holdings</w:t>
      </w:r>
    </w:p>
    <w:p w14:paraId="1528F7C5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náčelník generálního štábu pozemních sil USA v letech 2007-2011</w:t>
      </w:r>
    </w:p>
    <w:p w14:paraId="5FB60D97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hluboké znalosti armády a působení ve vedení ozbrojených sil, v akademické sféře, neziskovém sektoru a průmyslu</w:t>
      </w:r>
    </w:p>
    <w:p w14:paraId="66344F91" w14:textId="39FE9C39" w:rsidR="003B5BDA" w:rsidRPr="00274C42" w:rsidRDefault="00B66002" w:rsidP="003B5BDA">
      <w:pPr>
        <w:rPr>
          <w:rFonts w:cs="Arial"/>
          <w:sz w:val="22"/>
        </w:rPr>
      </w:pPr>
      <w:r>
        <w:rPr>
          <w:rFonts w:cs="Arial"/>
          <w:sz w:val="22"/>
        </w:rPr>
        <w:t>Sean Congdon</w:t>
      </w:r>
      <w:r w:rsidR="003B5BDA" w:rsidRPr="00274C42">
        <w:rPr>
          <w:rFonts w:cs="Arial"/>
          <w:sz w:val="22"/>
        </w:rPr>
        <w:t>, prezident a CEO Colt Canada</w:t>
      </w:r>
    </w:p>
    <w:p w14:paraId="7FDD5539" w14:textId="5F0619CB" w:rsidR="003B5BDA" w:rsidRPr="00274C42" w:rsidRDefault="003B5BDA" w:rsidP="009240DB">
      <w:pPr>
        <w:pStyle w:val="Odstavecseseznamem"/>
        <w:numPr>
          <w:ilvl w:val="0"/>
          <w:numId w:val="41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více než </w:t>
      </w:r>
      <w:r w:rsidR="00B66002">
        <w:rPr>
          <w:rFonts w:cs="Arial"/>
          <w:sz w:val="22"/>
        </w:rPr>
        <w:t>30</w:t>
      </w:r>
      <w:r w:rsidRPr="00274C42">
        <w:rPr>
          <w:rFonts w:cs="Arial"/>
          <w:sz w:val="22"/>
        </w:rPr>
        <w:t xml:space="preserve"> let zkušeností </w:t>
      </w:r>
      <w:r w:rsidR="00B66002">
        <w:rPr>
          <w:rFonts w:cs="Arial"/>
          <w:sz w:val="22"/>
        </w:rPr>
        <w:t>v automobilovém průmyslu</w:t>
      </w:r>
      <w:r w:rsidRPr="00274C42">
        <w:rPr>
          <w:rFonts w:cs="Arial"/>
          <w:sz w:val="22"/>
        </w:rPr>
        <w:t xml:space="preserve">, </w:t>
      </w:r>
      <w:r w:rsidR="00B66002">
        <w:rPr>
          <w:rFonts w:cs="Arial"/>
          <w:sz w:val="22"/>
        </w:rPr>
        <w:t>m</w:t>
      </w:r>
      <w:r w:rsidR="00B66002" w:rsidRPr="00B66002">
        <w:rPr>
          <w:rFonts w:cs="Arial"/>
          <w:sz w:val="22"/>
        </w:rPr>
        <w:t>ezi jeho odborné znalosti patří obchodní strategie, plánování, technické dovednosti v oblasti výrobků, procesů a systémů kvality.</w:t>
      </w:r>
    </w:p>
    <w:p w14:paraId="5C2FD994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Jean-Louis Vanderstraeten, člen představenstva CZ-US Holdings</w:t>
      </w:r>
    </w:p>
    <w:p w14:paraId="32BAF628" w14:textId="77777777" w:rsidR="003B5BDA" w:rsidRPr="00274C42" w:rsidRDefault="003B5BDA" w:rsidP="009240DB">
      <w:pPr>
        <w:pStyle w:val="Odstavecseseznamem"/>
        <w:numPr>
          <w:ilvl w:val="0"/>
          <w:numId w:val="40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40 let zkušeností v oblasti obranných tendrů, plánování, řízení výroby a korporátních financí</w:t>
      </w:r>
    </w:p>
    <w:p w14:paraId="49822BE1" w14:textId="77777777" w:rsidR="003B5BDA" w:rsidRPr="00274C42" w:rsidRDefault="003B5BDA" w:rsidP="003B5BDA">
      <w:pPr>
        <w:ind w:left="1416" w:firstLine="144"/>
        <w:rPr>
          <w:rFonts w:cs="Arial"/>
          <w:b/>
          <w:bCs/>
          <w:sz w:val="22"/>
        </w:rPr>
      </w:pPr>
    </w:p>
    <w:p w14:paraId="21DA3E4B" w14:textId="17630ECC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1" w:name="_Toc100585064"/>
      <w:r w:rsidRPr="00274C42">
        <w:rPr>
          <w:rFonts w:cs="Arial"/>
          <w:sz w:val="30"/>
          <w:szCs w:val="30"/>
        </w:rPr>
        <w:t>Výbor pro audit</w:t>
      </w:r>
      <w:bookmarkEnd w:id="11"/>
    </w:p>
    <w:p w14:paraId="10AB5185" w14:textId="77777777" w:rsidR="00A36294" w:rsidRPr="00274C42" w:rsidRDefault="00A36294" w:rsidP="00A36294">
      <w:pPr>
        <w:pStyle w:val="Odstavecseseznamem"/>
        <w:spacing w:before="0" w:after="0"/>
        <w:ind w:left="2058"/>
      </w:pPr>
    </w:p>
    <w:p w14:paraId="4C9477C5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Věslava Piegzová, předsedkyně výboru pro audit</w:t>
      </w:r>
    </w:p>
    <w:p w14:paraId="76C3A711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David Ondroušek, člen výboru pro audit</w:t>
      </w:r>
    </w:p>
    <w:p w14:paraId="4AED2399" w14:textId="564DC9B7" w:rsidR="003B5BDA" w:rsidRPr="00274C42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>Jiří Nekovář</w:t>
      </w:r>
      <w:r w:rsidR="003B5BDA" w:rsidRPr="00274C42">
        <w:rPr>
          <w:rFonts w:cs="Arial"/>
          <w:sz w:val="22"/>
        </w:rPr>
        <w:t>, člen výboru pro audit</w:t>
      </w:r>
    </w:p>
    <w:p w14:paraId="067B7822" w14:textId="77777777" w:rsidR="003B5BDA" w:rsidRPr="00274C42" w:rsidRDefault="003B5BDA" w:rsidP="003B5BDA">
      <w:pPr>
        <w:ind w:left="1916" w:hanging="357"/>
        <w:rPr>
          <w:rFonts w:eastAsiaTheme="majorEastAsia" w:cs="Arial"/>
          <w:b/>
          <w:sz w:val="22"/>
        </w:rPr>
      </w:pPr>
      <w:r w:rsidRPr="00274C42">
        <w:rPr>
          <w:rFonts w:cs="Arial"/>
          <w:sz w:val="22"/>
        </w:rPr>
        <w:br w:type="page"/>
      </w:r>
    </w:p>
    <w:p w14:paraId="49BC51C5" w14:textId="2E59F44F" w:rsidR="003B5BDA" w:rsidRPr="00274C42" w:rsidRDefault="009240DB" w:rsidP="009240DB">
      <w:pPr>
        <w:pStyle w:val="Nadpis1"/>
        <w:numPr>
          <w:ilvl w:val="0"/>
          <w:numId w:val="28"/>
        </w:numPr>
        <w:spacing w:line="276" w:lineRule="auto"/>
        <w:rPr>
          <w:rFonts w:cs="Arial"/>
          <w:sz w:val="32"/>
        </w:rPr>
      </w:pPr>
      <w:bookmarkStart w:id="12" w:name="_Toc100585065"/>
      <w:r w:rsidRPr="00274C42">
        <w:rPr>
          <w:rFonts w:cs="Arial"/>
          <w:sz w:val="32"/>
        </w:rPr>
        <w:lastRenderedPageBreak/>
        <w:t>Struktura a značky společnosti</w:t>
      </w:r>
      <w:bookmarkEnd w:id="12"/>
      <w:r w:rsidRPr="00274C42">
        <w:rPr>
          <w:rFonts w:cs="Arial"/>
          <w:sz w:val="32"/>
        </w:rPr>
        <w:t xml:space="preserve"> </w:t>
      </w:r>
      <w:bookmarkEnd w:id="9"/>
    </w:p>
    <w:p w14:paraId="5899CCDB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1F54C2AE" w14:textId="77777777" w:rsidR="003B5BDA" w:rsidRPr="00274C42" w:rsidRDefault="003B5BDA" w:rsidP="003B5BDA">
      <w:pPr>
        <w:spacing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Portfolio společnosti tvoří několik značek a dceřiných společností, zejména: </w:t>
      </w:r>
    </w:p>
    <w:p w14:paraId="11BD4DE1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Colt </w:t>
      </w:r>
    </w:p>
    <w:p w14:paraId="26615AD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Colt je jedním z předních světových designerů, vývojářů a výrobců střelných zbraní. Již více než 185 let zásobuje komerční zákazníky a ozbrojené složky v USA a po celém světě. Colt je dodavatel americké armády, výhradní dodavatel kanadské armády a dodává špičkové výrobky také do dalších ozbrojených složek po celém světě. Colt sídlí ve West Hartford ve státě Connecticut.</w:t>
      </w:r>
    </w:p>
    <w:p w14:paraId="7FE713D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Česká zbrojovka</w:t>
      </w:r>
    </w:p>
    <w:p w14:paraId="5EF022B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Česká zbrojovka je hlavním provozním závodem holdingu Colt CZ v Evropě, se sídlem v Uherském Brodě v České republice. Vyrábí střelné zbraně pro komerční využití i ozbrojené složky na celém světě. Společnost exportuje do více než 90 zemí. V současnosti jsou střelné zbraně České zbrojovky široce využívány ozbrojenými složkami ve více než 40 zemích po celém světě.</w:t>
      </w:r>
    </w:p>
    <w:p w14:paraId="3D70FF5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Colt Canada</w:t>
      </w:r>
    </w:p>
    <w:p w14:paraId="3300177A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3" w:name="_Hlk90546363"/>
      <w:r w:rsidRPr="00274C42">
        <w:rPr>
          <w:rFonts w:cs="Arial"/>
          <w:sz w:val="22"/>
        </w:rPr>
        <w:t>Colt Canada je dceřinou společností Coltu. Již více než 45 let dodává své produkty zákazníkům z ozbrojených složek v Kanadě a po celém světě. Colt Canada výhradním dodavatelem kanadské armády ze své pozice Centre of Excellence pro ruční palné zbraně. Sídlí v Kitchener, Ontario.</w:t>
      </w:r>
      <w:bookmarkEnd w:id="13"/>
    </w:p>
    <w:p w14:paraId="41EC2DD2" w14:textId="0EF21684" w:rsidR="0065106D" w:rsidRPr="0065106D" w:rsidRDefault="0065106D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65106D">
        <w:rPr>
          <w:rFonts w:cs="Arial"/>
          <w:b/>
          <w:bCs/>
          <w:sz w:val="22"/>
        </w:rPr>
        <w:t>Sellier &amp; Bellot</w:t>
      </w:r>
    </w:p>
    <w:p w14:paraId="01C9DF82" w14:textId="42D8786E" w:rsidR="0065106D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65106D">
        <w:rPr>
          <w:rFonts w:cs="Arial"/>
          <w:sz w:val="22"/>
        </w:rPr>
        <w:t>Společnost Sellier &amp; Bellot, založená v roce 1825, je tradičním výrobcem malorážového střeliva, které dodává českým i zahraničním ozbrojeným složkám a také na komerční trh. Patří tak k nejstarším strojírenským firmám v České republice a nejstarším společnostem v muničním a obranném průmyslu na světě. Produktové portfolio Sellier &amp; Bellot zahrnuje širokou škálu loveckého a sportovního střeliva a také střeliva pro ozbrojené složky</w:t>
      </w:r>
    </w:p>
    <w:p w14:paraId="22E03014" w14:textId="77777777" w:rsidR="0065106D" w:rsidRPr="00274C42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2591749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lastRenderedPageBreak/>
        <w:t>CZ-USA</w:t>
      </w:r>
    </w:p>
    <w:p w14:paraId="5833AE4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CZ-USA sídlí v americkém Kansas City a je vlastněná holdingem Colt CZ prostřednictvím jeho dceřiné společnosti CZ-US HOLDINGS. CZ-USA dováží do Spojených států především produkty z výrobního závodu Colt CZ v České republice, ale i řadu brokovnic CZ-USA Field Sport z Turecka.</w:t>
      </w:r>
    </w:p>
    <w:p w14:paraId="51B2EF8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Dan Wesson</w:t>
      </w:r>
    </w:p>
    <w:p w14:paraId="589BFE4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V roce 2005 společnost Colt CZ zakoupila amerického výrobce pistolí Dan Wesson a rozšířila tak své portfolio pistolí o revolvery a populární model pistole typu 1911. Díky své dlouhodobé historii a specializaci na revolvery je Dan Wesson ve Spojených státech považován za upmarketovou značku.</w:t>
      </w:r>
    </w:p>
    <w:p w14:paraId="7377141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Spuhr i Dalby AB</w:t>
      </w:r>
    </w:p>
    <w:p w14:paraId="3A4B24A1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Spuhr je švédský výrobce optických montážních řešení pro zbraně, sídlící ve švédském Löddeköpinge. Portfolio produktů Spuhr se skládá z optických úchytů, příslušenství a vylepšených sad pro zbraně, čímž vhodně doplňuje hlavní podnikání Colt CZ. Úchyty a příslušenství Spuhr používá mnoho vojenských a ozbrojených složek po celém světě. Spuhr také nabízí populární loveckou řadu produktů.</w:t>
      </w:r>
    </w:p>
    <w:p w14:paraId="67E3C0E7" w14:textId="3365B284" w:rsidR="00283DCE" w:rsidRPr="00540E24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540E24">
        <w:rPr>
          <w:rFonts w:cs="Arial"/>
          <w:b/>
          <w:bCs/>
          <w:sz w:val="22"/>
        </w:rPr>
        <w:t>swissAA</w:t>
      </w:r>
    </w:p>
    <w:p w14:paraId="29A4768F" w14:textId="04EA1A56" w:rsidR="00283DCE" w:rsidRPr="00274C42" w:rsidRDefault="0096491B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96491B">
        <w:rPr>
          <w:rFonts w:cs="Arial"/>
          <w:sz w:val="22"/>
        </w:rPr>
        <w:t>SwissAA Holding AG je výrobcem munice a technologií pro ozbrojené složky specializující se na malorážové střelivo</w:t>
      </w:r>
      <w:r>
        <w:rPr>
          <w:rFonts w:cs="Arial"/>
          <w:sz w:val="22"/>
        </w:rPr>
        <w:t>,</w:t>
      </w:r>
      <w:r w:rsidRPr="0096491B">
        <w:rPr>
          <w:rFonts w:cs="Arial"/>
          <w:sz w:val="22"/>
        </w:rPr>
        <w:t xml:space="preserve"> konkrétně 5,56 mm, 7,62 mm, 9 mm a 12,7 mm a rovněž náboje do podvěsného granátometu o ráži 40 mm. Společnost swissAA své produkty dodává zákazníkům z řad ozbrojených složek ve Švýcarsku, Belgii, Německu a dalších evropských zemích. Společnost také vlastní řadu patentů na munici a tvoří ji několik 100% vlastněných dceřiných společností se sídlem ve Švýcarsku a Maďarsku.</w:t>
      </w:r>
    </w:p>
    <w:p w14:paraId="6FC8FFA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4M Systems</w:t>
      </w:r>
    </w:p>
    <w:p w14:paraId="0D04178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4M Systems je společnost sídlící v Praze, plně vlastněná holdingem Colt CZ. Aktivity 4M Systems zahrnují navrhování, výrobu a prodej taktického vybavení pro ozbrojené síly, jako je armáda, policie, celní správa, vězeňská služba či pohraniční stráž. 4M Systems zvyšuje schopnost skupiny nabízet svým zákazníkům širší škálu produktů v komplexních objednávkách a kompletní přezbrojování.</w:t>
      </w:r>
    </w:p>
    <w:p w14:paraId="7107BE6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lastRenderedPageBreak/>
        <w:t>Zbrojovka Brno</w:t>
      </w:r>
    </w:p>
    <w:p w14:paraId="51207B3D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Zbrojovka Brno je firma sídlící v Brně, plně vlastněná společností Česká zbrojovka. Zbrojovka Brno byla samostatným výrobcem střelných zbraní s vlastní bohatou výrobní historií. Skupina ji získala v roce 2004 a v současné době Zbrojovka Brno vyrábí především lovecké pušky a poskytuje klientům skupiny řešení na míru. </w:t>
      </w:r>
    </w:p>
    <w:p w14:paraId="6624BCE2" w14:textId="1C577332" w:rsidR="003B5BDA" w:rsidRPr="00274C42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Colt C</w:t>
      </w:r>
      <w:r w:rsidR="00540E24">
        <w:rPr>
          <w:rFonts w:cs="Arial"/>
          <w:b/>
          <w:bCs/>
          <w:sz w:val="22"/>
        </w:rPr>
        <w:t>Z</w:t>
      </w:r>
      <w:r>
        <w:rPr>
          <w:rFonts w:cs="Arial"/>
          <w:b/>
          <w:bCs/>
          <w:sz w:val="22"/>
        </w:rPr>
        <w:t xml:space="preserve"> Defence Solutions</w:t>
      </w:r>
    </w:p>
    <w:p w14:paraId="2A6F0F42" w14:textId="782CC11E" w:rsidR="003B5BDA" w:rsidRPr="00274C42" w:rsidRDefault="003B5BDA" w:rsidP="009B58D6">
      <w:pPr>
        <w:spacing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CZ Export je dceřiná společnost plně vlastněná holdingem Colt CZ se sídlem v Uherském Brodě. Společnost se specializuje na mezinárodní obchod s vojenským vybavením, materiálem a municí pro ozbrojené složky. Poskytuje také související služby v oblasti školení, výcviku a podpory v průběhu celého životního cyklu dodávaných produktů a technologií. Dle požadavků zákazníka </w:t>
      </w:r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Colt CZ Defence Solutions</w:t>
      </w: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připraví projektový návrh na vybavení ozbrojené složky zbraněmi, taktickým vybavením, municí a střelivem a zajistí kompletní dodávku. </w:t>
      </w:r>
    </w:p>
    <w:p w14:paraId="01A912B3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EG-CZ Academy</w:t>
      </w:r>
    </w:p>
    <w:p w14:paraId="4E3F0796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EG-CZ Academy je moderní indoor komplex na sportovní střelbu postavený v Quimperu ve Francii. Projekt byl zahájen ve spolupráci s Ericem Grauffelem, sedminásobným světovým šampionem a legendou praktické dynamické střelby s cílem podpořit rozvoj střeleckého sportu a zvýšit povědomí o bezpečnosti zbraní. Akademie je hostitelem řady celosvětových událostí, soutěží a kurzů spojujících světovou špičku ve střelbě a vysoce kvalitní výrobky České zbrojovky.</w:t>
      </w:r>
    </w:p>
    <w:p w14:paraId="6312E5ED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CARDAM</w:t>
      </w:r>
    </w:p>
    <w:p w14:paraId="670B91A2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CARDAM je unikátní výzkumně-vývojové pracoviště, které se zaměřuje na realizaci nových technicky a technologicky vyspělých řešení a produktů při využití aditivní výroby kovů. CARDAM poskytuje služby aplikovaného výzkumu a vývoje, kompletní inženýrské řešení pro tvorbu nových aplikací a výrobních procesů, pomáhá společnostem vytvořit potřebné vědomosti, znalosti a know-how v nové oblasti aditivního designu a výroby. CARDAM je společným podnikem Fyzikálního ústavu Akademie věd ČR a průmyslových společností Beneš a Lát a Colt CZ.</w:t>
      </w:r>
    </w:p>
    <w:p w14:paraId="7DF1B453" w14:textId="77777777" w:rsidR="0065106D" w:rsidRPr="00274C42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41DEDA3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lastRenderedPageBreak/>
        <w:t>Vibrom</w:t>
      </w:r>
    </w:p>
    <w:p w14:paraId="02D9D3D1" w14:textId="77777777" w:rsidR="009240DB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4" w:name="_Toc52290511"/>
      <w:r w:rsidRPr="00274C42">
        <w:rPr>
          <w:rFonts w:cs="Arial"/>
          <w:sz w:val="22"/>
        </w:rPr>
        <w:t xml:space="preserve">Společnost Vibrom sídlí v Třebechovicích pod Orebem v České republice a specializuje se na technologie práškového vstřikování (PIM), MIM (kov) a CIM (keramický prášek). Díky strategickému propojení skupiny Colt CZ se společností Vibrom je možné zajistit úzkou spolupráci mezi výrobními a výzkumně-vývojovými jednotkami, jelikož stále narůstají počty dílů MIM ve střelných zbraních.  </w:t>
      </w:r>
    </w:p>
    <w:p w14:paraId="7A97E044" w14:textId="77777777" w:rsidR="009240DB" w:rsidRPr="00274C42" w:rsidRDefault="009240DB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333CFADC" w14:textId="77777777" w:rsidR="009240DB" w:rsidRPr="00274C42" w:rsidRDefault="009240DB">
      <w:pPr>
        <w:ind w:left="1916" w:hanging="357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7E01CB77" w14:textId="798C46A5" w:rsidR="009240DB" w:rsidRPr="00274C42" w:rsidRDefault="009240DB" w:rsidP="009240DB">
      <w:pPr>
        <w:pStyle w:val="Nadpis1"/>
        <w:numPr>
          <w:ilvl w:val="0"/>
          <w:numId w:val="28"/>
        </w:numPr>
        <w:rPr>
          <w:sz w:val="32"/>
        </w:rPr>
      </w:pPr>
      <w:bookmarkStart w:id="15" w:name="_Toc100585066"/>
      <w:r w:rsidRPr="00274C42">
        <w:rPr>
          <w:sz w:val="32"/>
        </w:rPr>
        <w:lastRenderedPageBreak/>
        <w:t xml:space="preserve">Klíčové finanční ukazatele za </w:t>
      </w:r>
      <w:bookmarkEnd w:id="14"/>
      <w:bookmarkEnd w:id="15"/>
      <w:r w:rsidR="00D86B0F">
        <w:rPr>
          <w:sz w:val="32"/>
        </w:rPr>
        <w:t>rok</w:t>
      </w:r>
      <w:r w:rsidR="00840136">
        <w:rPr>
          <w:sz w:val="32"/>
        </w:rPr>
        <w:t xml:space="preserve"> 202</w:t>
      </w:r>
      <w:r w:rsidR="00B66002">
        <w:rPr>
          <w:sz w:val="32"/>
        </w:rPr>
        <w:t>3</w:t>
      </w:r>
    </w:p>
    <w:p w14:paraId="095058D2" w14:textId="77777777" w:rsidR="009240DB" w:rsidRPr="00274C42" w:rsidRDefault="009240DB" w:rsidP="00D86B0F">
      <w:pPr>
        <w:spacing w:before="0" w:after="0" w:line="276" w:lineRule="auto"/>
      </w:pPr>
    </w:p>
    <w:p w14:paraId="6B9DF635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Výnosy Skupiny v roce 2023 dosáhly 14 855,6 mil. Kč, meziročně o 1,8 % více. Výrazný nárůst zaznamenaly zejména prodeje v segmentu ozbrojených složek. Výše tržeb byla ovlivněna přepočtem cizích měn do české koruny, časově náročným procesem udělování exportních licencí a dále poklesem některých produktových segmentů na komerčním trhu ve Spojených státech. Vzhledem k nárůstu podílu prodejů v segmentu ozbrojených složek narostla kvartální sezónnost prodejů. Poslední čtvrtletí 2023 bylo historicky nejúspěšnější z pohledu tržeb.</w:t>
      </w:r>
    </w:p>
    <w:p w14:paraId="6154F195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Upravená EBITDA očištěná o mimořádné položky dosáhla za rok 2023 výše 3 048,4 mil. Kč, což je o 9,4 % méně než v roce 2022.</w:t>
      </w:r>
    </w:p>
    <w:p w14:paraId="661DFCE6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Čistý zisk po zdanění dosáhl v roce 2023 celkem 2 042,5 mil. Kč, což je o 0,4 % více než v roce 2022.</w:t>
      </w:r>
    </w:p>
    <w:p w14:paraId="76FC3BBD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Upravený čistý zisk po zdanění dosáhl v roce 2023 celkem 2 049,7 mil. Kč, což je o 10,1 % méně než v roce 2022.</w:t>
      </w:r>
    </w:p>
    <w:p w14:paraId="068059A4" w14:textId="77777777" w:rsidR="00B66002" w:rsidRDefault="00B66002" w:rsidP="00B66002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Počet prodaných zbraní se v roce 2023 snížil o 10,4 % ve srovnání se stejným obdobím roku 2022 a dosáhl 621 tisíc prodaných kusů, zejména z důvodu poklesu poptávky na komerčním trhu v USA.</w:t>
      </w:r>
    </w:p>
    <w:p w14:paraId="18DBBB76" w14:textId="77777777" w:rsidR="003B5BDA" w:rsidRPr="00274C42" w:rsidRDefault="003B5BDA" w:rsidP="003B5BDA">
      <w:pPr>
        <w:pStyle w:val="DocText"/>
        <w:spacing w:before="120"/>
        <w:ind w:left="1560"/>
        <w:rPr>
          <w:rFonts w:ascii="Atyp Colt CZ" w:eastAsia="Calibri" w:hAnsi="Atyp Colt CZ" w:cs="Arial"/>
          <w:sz w:val="22"/>
          <w:lang w:val="cs-CZ"/>
        </w:rPr>
      </w:pPr>
      <w:r w:rsidRPr="00274C42">
        <w:rPr>
          <w:rFonts w:ascii="Atyp Colt CZ" w:eastAsia="Calibri" w:hAnsi="Atyp Colt CZ" w:cs="Arial"/>
          <w:sz w:val="22"/>
          <w:lang w:val="cs-CZ"/>
        </w:rPr>
        <w:t>Tabulka rozdělení příjmů Skupiny ve sledovaných obdobích podle regionu:</w:t>
      </w:r>
    </w:p>
    <w:p w14:paraId="3E663F0D" w14:textId="77777777" w:rsidR="003B5BDA" w:rsidRPr="00274C42" w:rsidRDefault="003B5BDA" w:rsidP="00A45841">
      <w:pPr>
        <w:pStyle w:val="Nadpis1"/>
        <w:spacing w:before="0" w:line="276" w:lineRule="auto"/>
        <w:ind w:left="0"/>
        <w:rPr>
          <w:rFonts w:cs="Arial"/>
          <w:sz w:val="22"/>
          <w:szCs w:val="22"/>
        </w:rPr>
      </w:pPr>
      <w:bookmarkStart w:id="16" w:name="bmkStart"/>
      <w:bookmarkEnd w:id="16"/>
    </w:p>
    <w:tbl>
      <w:tblPr>
        <w:tblW w:w="4283" w:type="pct"/>
        <w:tblInd w:w="1560" w:type="dxa"/>
        <w:tblLook w:val="04A0" w:firstRow="1" w:lastRow="0" w:firstColumn="1" w:lastColumn="0" w:noHBand="0" w:noVBand="1"/>
      </w:tblPr>
      <w:tblGrid>
        <w:gridCol w:w="1843"/>
        <w:gridCol w:w="1709"/>
        <w:gridCol w:w="2214"/>
        <w:gridCol w:w="1363"/>
        <w:gridCol w:w="2197"/>
      </w:tblGrid>
      <w:tr w:rsidR="00B66002" w:rsidRPr="00D469AD" w14:paraId="4B657BC3" w14:textId="77777777" w:rsidTr="00B66002">
        <w:trPr>
          <w:trHeight w:val="428"/>
        </w:trPr>
        <w:tc>
          <w:tcPr>
            <w:tcW w:w="988" w:type="pct"/>
          </w:tcPr>
          <w:p w14:paraId="5EF00126" w14:textId="77777777" w:rsidR="00B66002" w:rsidRPr="00D469AD" w:rsidRDefault="00B66002" w:rsidP="00C034A3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916" w:type="pct"/>
            <w:vAlign w:val="center"/>
          </w:tcPr>
          <w:p w14:paraId="3868E74C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1187" w:type="pct"/>
            <w:vAlign w:val="center"/>
          </w:tcPr>
          <w:p w14:paraId="2B7E15F1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>
              <w:rPr>
                <w:rFonts w:ascii="Atyp Colt CZ" w:eastAsia="Calibri" w:hAnsi="Atyp Colt CZ"/>
                <w:sz w:val="22"/>
                <w:lang w:val="cs-CZ"/>
              </w:rPr>
              <w:t>2</w:t>
            </w:r>
          </w:p>
        </w:tc>
        <w:tc>
          <w:tcPr>
            <w:tcW w:w="731" w:type="pct"/>
            <w:vAlign w:val="center"/>
          </w:tcPr>
          <w:p w14:paraId="1F1C9565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179" w:type="pct"/>
          </w:tcPr>
          <w:p w14:paraId="269C0B2D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</w:t>
            </w:r>
            <w:r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3</w:t>
            </w: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 xml:space="preserve"> v %</w:t>
            </w:r>
          </w:p>
        </w:tc>
      </w:tr>
      <w:tr w:rsidR="00B66002" w:rsidRPr="00D469AD" w14:paraId="67DB1366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0F49CD72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916" w:type="pct"/>
          </w:tcPr>
          <w:p w14:paraId="1D5B4D95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2 621 059</w:t>
            </w:r>
          </w:p>
        </w:tc>
        <w:tc>
          <w:tcPr>
            <w:tcW w:w="1187" w:type="pct"/>
          </w:tcPr>
          <w:p w14:paraId="52BC0553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1 926 379</w:t>
            </w:r>
          </w:p>
        </w:tc>
        <w:tc>
          <w:tcPr>
            <w:tcW w:w="731" w:type="pct"/>
          </w:tcPr>
          <w:p w14:paraId="122523D6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36,1 %</w:t>
            </w:r>
          </w:p>
        </w:tc>
        <w:tc>
          <w:tcPr>
            <w:tcW w:w="1179" w:type="pct"/>
          </w:tcPr>
          <w:p w14:paraId="35DC84B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17,64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0546FA50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5A842A7C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916" w:type="pct"/>
          </w:tcPr>
          <w:p w14:paraId="1B5ECF9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6 269 821</w:t>
            </w:r>
          </w:p>
        </w:tc>
        <w:tc>
          <w:tcPr>
            <w:tcW w:w="1187" w:type="pct"/>
          </w:tcPr>
          <w:p w14:paraId="1F4F511E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6 983 933</w:t>
            </w:r>
          </w:p>
        </w:tc>
        <w:tc>
          <w:tcPr>
            <w:tcW w:w="731" w:type="pct"/>
          </w:tcPr>
          <w:p w14:paraId="40E79D4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-10,2 %</w:t>
            </w:r>
          </w:p>
        </w:tc>
        <w:tc>
          <w:tcPr>
            <w:tcW w:w="1179" w:type="pct"/>
          </w:tcPr>
          <w:p w14:paraId="10897B2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42,21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0C65DD77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0EFD92CD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916" w:type="pct"/>
          </w:tcPr>
          <w:p w14:paraId="30F57DBE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2 231 392</w:t>
            </w:r>
          </w:p>
        </w:tc>
        <w:tc>
          <w:tcPr>
            <w:tcW w:w="1187" w:type="pct"/>
          </w:tcPr>
          <w:p w14:paraId="54E5AF8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1 773 822</w:t>
            </w:r>
          </w:p>
        </w:tc>
        <w:tc>
          <w:tcPr>
            <w:tcW w:w="731" w:type="pct"/>
          </w:tcPr>
          <w:p w14:paraId="0A8A944D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25,8 %</w:t>
            </w:r>
          </w:p>
        </w:tc>
        <w:tc>
          <w:tcPr>
            <w:tcW w:w="1179" w:type="pct"/>
          </w:tcPr>
          <w:p w14:paraId="0167F67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15,02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5581DF63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3AEDC93E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916" w:type="pct"/>
          </w:tcPr>
          <w:p w14:paraId="4F4E188A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1 935 068</w:t>
            </w:r>
          </w:p>
        </w:tc>
        <w:tc>
          <w:tcPr>
            <w:tcW w:w="1187" w:type="pct"/>
          </w:tcPr>
          <w:p w14:paraId="02105388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1 584 169</w:t>
            </w:r>
          </w:p>
        </w:tc>
        <w:tc>
          <w:tcPr>
            <w:tcW w:w="731" w:type="pct"/>
          </w:tcPr>
          <w:p w14:paraId="4761436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22,2 %</w:t>
            </w:r>
          </w:p>
        </w:tc>
        <w:tc>
          <w:tcPr>
            <w:tcW w:w="1179" w:type="pct"/>
          </w:tcPr>
          <w:p w14:paraId="796291D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13,03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1F555B0F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7263C396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916" w:type="pct"/>
          </w:tcPr>
          <w:p w14:paraId="78533D89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185 994</w:t>
            </w:r>
          </w:p>
        </w:tc>
        <w:tc>
          <w:tcPr>
            <w:tcW w:w="1187" w:type="pct"/>
          </w:tcPr>
          <w:p w14:paraId="2C6CAE4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243 317</w:t>
            </w:r>
          </w:p>
        </w:tc>
        <w:tc>
          <w:tcPr>
            <w:tcW w:w="731" w:type="pct"/>
          </w:tcPr>
          <w:p w14:paraId="606696D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-23,6 %</w:t>
            </w:r>
          </w:p>
        </w:tc>
        <w:tc>
          <w:tcPr>
            <w:tcW w:w="1179" w:type="pct"/>
          </w:tcPr>
          <w:p w14:paraId="5AB6512F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1,25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3C2BBAF1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2892FFE7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916" w:type="pct"/>
          </w:tcPr>
          <w:p w14:paraId="2A701643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1 131 068</w:t>
            </w:r>
          </w:p>
        </w:tc>
        <w:tc>
          <w:tcPr>
            <w:tcW w:w="1187" w:type="pct"/>
          </w:tcPr>
          <w:p w14:paraId="2912DDE9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1 483 412</w:t>
            </w:r>
          </w:p>
        </w:tc>
        <w:tc>
          <w:tcPr>
            <w:tcW w:w="731" w:type="pct"/>
          </w:tcPr>
          <w:p w14:paraId="53D7F7C1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-23,8 %</w:t>
            </w:r>
          </w:p>
        </w:tc>
        <w:tc>
          <w:tcPr>
            <w:tcW w:w="1179" w:type="pct"/>
          </w:tcPr>
          <w:p w14:paraId="1F48853A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7,61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1277DE3F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74AF8438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916" w:type="pct"/>
          </w:tcPr>
          <w:p w14:paraId="0C703BED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481 179</w:t>
            </w:r>
          </w:p>
        </w:tc>
        <w:tc>
          <w:tcPr>
            <w:tcW w:w="1187" w:type="pct"/>
          </w:tcPr>
          <w:p w14:paraId="48B7B602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594 742</w:t>
            </w:r>
          </w:p>
        </w:tc>
        <w:tc>
          <w:tcPr>
            <w:tcW w:w="731" w:type="pct"/>
          </w:tcPr>
          <w:p w14:paraId="4ACE4C6F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-19,1 %</w:t>
            </w:r>
          </w:p>
        </w:tc>
        <w:tc>
          <w:tcPr>
            <w:tcW w:w="1179" w:type="pct"/>
          </w:tcPr>
          <w:p w14:paraId="675712C4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3,24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67217C63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1B95BFBA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916" w:type="pct"/>
          </w:tcPr>
          <w:p w14:paraId="5AE8F5D2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14 855 581</w:t>
            </w:r>
          </w:p>
        </w:tc>
        <w:tc>
          <w:tcPr>
            <w:tcW w:w="1187" w:type="pct"/>
          </w:tcPr>
          <w:p w14:paraId="362B5C6C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  <w:lang w:val="cs-CZ"/>
              </w:rPr>
              <w:t>14 589 774</w:t>
            </w:r>
          </w:p>
        </w:tc>
        <w:tc>
          <w:tcPr>
            <w:tcW w:w="731" w:type="pct"/>
          </w:tcPr>
          <w:p w14:paraId="38855AA0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1,8 %</w:t>
            </w:r>
          </w:p>
        </w:tc>
        <w:tc>
          <w:tcPr>
            <w:tcW w:w="1179" w:type="pct"/>
            <w:vAlign w:val="bottom"/>
          </w:tcPr>
          <w:p w14:paraId="6EF27939" w14:textId="77777777" w:rsidR="00B66002" w:rsidRPr="00D469AD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p w14:paraId="6CC23179" w14:textId="77777777" w:rsidR="003B5BDA" w:rsidRPr="00274C42" w:rsidRDefault="003B5BDA" w:rsidP="003B5BDA">
      <w:pPr>
        <w:spacing w:before="0" w:after="0" w:line="240" w:lineRule="auto"/>
        <w:ind w:left="1560"/>
        <w:rPr>
          <w:rFonts w:eastAsia="Calibri Light" w:cs="Arial"/>
          <w:b/>
          <w:bCs/>
          <w:sz w:val="22"/>
        </w:rPr>
      </w:pPr>
      <w:r w:rsidRPr="00274C42">
        <w:rPr>
          <w:rFonts w:cs="Arial"/>
          <w:sz w:val="22"/>
        </w:rPr>
        <w:br w:type="page"/>
      </w:r>
    </w:p>
    <w:p w14:paraId="70F0D695" w14:textId="3A6C0E99" w:rsidR="003B5BDA" w:rsidRPr="00274C42" w:rsidRDefault="009240DB" w:rsidP="009240DB">
      <w:pPr>
        <w:pStyle w:val="Nadpis1"/>
        <w:numPr>
          <w:ilvl w:val="0"/>
          <w:numId w:val="28"/>
        </w:numPr>
        <w:spacing w:before="120" w:after="280" w:line="276" w:lineRule="auto"/>
        <w:rPr>
          <w:rFonts w:cs="Arial"/>
          <w:sz w:val="32"/>
        </w:rPr>
      </w:pPr>
      <w:bookmarkStart w:id="17" w:name="_Toc100568998"/>
      <w:bookmarkStart w:id="18" w:name="_Toc100585067"/>
      <w:r w:rsidRPr="00274C42">
        <w:rPr>
          <w:rFonts w:cs="Arial"/>
          <w:sz w:val="32"/>
        </w:rPr>
        <w:lastRenderedPageBreak/>
        <w:t>Kontakt pro média</w:t>
      </w:r>
      <w:bookmarkEnd w:id="17"/>
      <w:bookmarkEnd w:id="18"/>
    </w:p>
    <w:p w14:paraId="6264F40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50776A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Eva Svobodová, Ph.D.</w:t>
      </w:r>
    </w:p>
    <w:p w14:paraId="0A5FD73D" w14:textId="246D19FF" w:rsidR="003B5BDA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ředitelka pro vnější vztahy</w:t>
      </w:r>
    </w:p>
    <w:p w14:paraId="5BD37A61" w14:textId="77777777" w:rsidR="00274C42" w:rsidRPr="00274C42" w:rsidRDefault="00274C42" w:rsidP="00274C42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Colt CZ Group SE</w:t>
      </w:r>
    </w:p>
    <w:p w14:paraId="19D0E83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bookmarkStart w:id="19" w:name="_Hlk89436366"/>
      <w:r w:rsidRPr="00274C42">
        <w:rPr>
          <w:rFonts w:cs="Arial"/>
          <w:sz w:val="22"/>
        </w:rPr>
        <w:t>+420 735 793 656</w:t>
      </w:r>
    </w:p>
    <w:bookmarkEnd w:id="19"/>
    <w:p w14:paraId="7E699ADC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email: media@coltczgroup.com</w:t>
      </w:r>
    </w:p>
    <w:p w14:paraId="3466E70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ABAC4B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1A1ACA3A" w14:textId="77777777" w:rsidR="003B5BDA" w:rsidRPr="00274C42" w:rsidRDefault="003B5BDA" w:rsidP="003B5BDA">
      <w:pPr>
        <w:ind w:left="1560"/>
        <w:rPr>
          <w:rFonts w:cs="Arial"/>
          <w:sz w:val="22"/>
        </w:rPr>
      </w:pPr>
    </w:p>
    <w:p w14:paraId="38D25A2A" w14:textId="77777777" w:rsidR="003D0A6C" w:rsidRPr="00274C42" w:rsidRDefault="003D0A6C" w:rsidP="00870564">
      <w:pPr>
        <w:jc w:val="both"/>
      </w:pPr>
    </w:p>
    <w:sectPr w:rsidR="003D0A6C" w:rsidRPr="00274C42" w:rsidSect="00D145AC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17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AACCC" w14:textId="77777777" w:rsidR="0026705B" w:rsidRDefault="0026705B" w:rsidP="00D440EB">
      <w:r>
        <w:separator/>
      </w:r>
    </w:p>
    <w:p w14:paraId="7783F4FC" w14:textId="77777777" w:rsidR="0026705B" w:rsidRDefault="0026705B" w:rsidP="00D440EB"/>
  </w:endnote>
  <w:endnote w:type="continuationSeparator" w:id="0">
    <w:p w14:paraId="4FCD0AA4" w14:textId="77777777" w:rsidR="0026705B" w:rsidRDefault="0026705B" w:rsidP="00D440EB">
      <w:r>
        <w:continuationSeparator/>
      </w:r>
    </w:p>
    <w:p w14:paraId="081E1EA2" w14:textId="77777777" w:rsidR="0026705B" w:rsidRDefault="0026705B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5BDA65-EFD0-4944-AA52-2E2B914C91FE}"/>
    <w:embedBold r:id="rId2" w:fontKey="{DF58F582-FE1B-43B8-B0A9-E1BE6DC5C02D}"/>
    <w:embedItalic r:id="rId3" w:fontKey="{13BC6D77-5377-42C2-870A-43CD6873E2E9}"/>
    <w:embedBoldItalic r:id="rId4" w:fontKey="{53589959-0A6E-4354-A286-296FD6AB742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B1FEC69-8DD3-4752-887E-B373E7B6866E}"/>
    <w:embedBold r:id="rId6" w:fontKey="{FCA06B99-382B-42DF-8993-373B9CCE0154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0B8EBB9E-0320-4E53-95D2-7E957132DCA1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9BC5C60-1C15-4300-97DA-D38E1C29A3C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DC796D89-492F-432A-99E9-828E685E4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3954505"/>
      <w:docPartObj>
        <w:docPartGallery w:val="Page Numbers (Bottom of Page)"/>
        <w:docPartUnique/>
      </w:docPartObj>
    </w:sdtPr>
    <w:sdtContent>
      <w:p w14:paraId="7ADFDC61" w14:textId="77777777" w:rsidR="003D0A6C" w:rsidRDefault="003D0A6C" w:rsidP="002827CE">
        <w:pPr>
          <w:pStyle w:val="Zpat"/>
          <w:jc w:val="right"/>
        </w:pPr>
      </w:p>
      <w:p w14:paraId="791664E1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49C611BF" w14:textId="7D7A3980" w:rsidR="000117D9" w:rsidRPr="00C07127" w:rsidRDefault="000117D9" w:rsidP="000117D9">
        <w:pPr>
          <w:spacing w:before="0" w:after="0" w:line="264" w:lineRule="auto"/>
          <w:rPr>
            <w:sz w:val="14"/>
            <w:szCs w:val="14"/>
            <w:lang w:val="en-US"/>
          </w:rPr>
        </w:pPr>
        <w:r w:rsidRPr="00C07127">
          <w:rPr>
            <w:sz w:val="14"/>
            <w:szCs w:val="14"/>
          </w:rPr>
          <w:t xml:space="preserve">Colt CZ Group SE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  <w:lang w:val="en-US"/>
          </w:rPr>
          <w:t xml:space="preserve"> </w:t>
        </w:r>
        <w:r>
          <w:rPr>
            <w:sz w:val="14"/>
            <w:szCs w:val="14"/>
          </w:rPr>
          <w:t xml:space="preserve">náměstí Republiky </w:t>
        </w:r>
        <w:r w:rsidRPr="009F2FAE">
          <w:rPr>
            <w:sz w:val="14"/>
            <w:szCs w:val="14"/>
          </w:rPr>
          <w:t>2090/3a</w:t>
        </w:r>
        <w:r w:rsidRPr="00C07127">
          <w:rPr>
            <w:sz w:val="14"/>
            <w:szCs w:val="14"/>
          </w:rPr>
          <w:t xml:space="preserve">, 110 00 Prague 1, Czech Republic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</w:rPr>
          <w:t xml:space="preserve"> TIN 29151961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  <w:lang w:val="en-US"/>
          </w:rPr>
          <w:t xml:space="preserve"> VAT CZ 29151961</w:t>
        </w:r>
      </w:p>
      <w:p w14:paraId="4EA39D75" w14:textId="77777777" w:rsidR="000117D9" w:rsidRPr="00C07127" w:rsidRDefault="000117D9" w:rsidP="000117D9">
        <w:pPr>
          <w:pStyle w:val="Zpat"/>
        </w:pPr>
        <w:r w:rsidRPr="00C07127">
          <w:rPr>
            <w:sz w:val="14"/>
            <w:szCs w:val="14"/>
            <w:lang w:val="en-US"/>
          </w:rPr>
          <w:t xml:space="preserve">Registered in Commercial Register kept by the Municipal Court in Prague, File H 962           </w:t>
        </w:r>
        <w:r>
          <w:rPr>
            <w:sz w:val="14"/>
            <w:szCs w:val="14"/>
            <w:lang w:val="en-US"/>
          </w:rPr>
          <w:t xml:space="preserve">                                      </w:t>
        </w:r>
        <w:r w:rsidRPr="00C07127">
          <w:rPr>
            <w:color w:val="B1603D"/>
            <w:sz w:val="14"/>
            <w:szCs w:val="14"/>
            <w:lang w:val="en-US"/>
          </w:rPr>
          <w:t>coltczgroup.com</w:t>
        </w:r>
        <w:r w:rsidRPr="00C07127">
          <w:rPr>
            <w:sz w:val="14"/>
            <w:szCs w:val="14"/>
            <w:lang w:val="en-US"/>
          </w:rPr>
          <w:t xml:space="preserve">                                      </w:t>
        </w:r>
      </w:p>
      <w:p w14:paraId="6B28FE74" w14:textId="75DC7FDF" w:rsidR="000A690C" w:rsidRPr="008B7839" w:rsidRDefault="00000000" w:rsidP="000117D9">
        <w:pPr>
          <w:pStyle w:val="Zpat"/>
          <w:tabs>
            <w:tab w:val="clear" w:pos="4536"/>
            <w:tab w:val="clear" w:pos="9072"/>
            <w:tab w:val="left" w:pos="2773"/>
          </w:tabs>
        </w:pPr>
      </w:p>
    </w:sdtContent>
  </w:sdt>
  <w:p w14:paraId="1EB68594" w14:textId="77777777" w:rsidR="00C835D6" w:rsidRDefault="00C835D6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51B88" w14:textId="47AC8214" w:rsidR="000A690C" w:rsidRDefault="000A690C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013A7" w14:textId="77777777" w:rsidR="0026705B" w:rsidRDefault="0026705B" w:rsidP="00D440EB">
      <w:r>
        <w:separator/>
      </w:r>
    </w:p>
    <w:p w14:paraId="0C4EB0BB" w14:textId="77777777" w:rsidR="0026705B" w:rsidRDefault="0026705B" w:rsidP="00D440EB"/>
  </w:footnote>
  <w:footnote w:type="continuationSeparator" w:id="0">
    <w:p w14:paraId="195A6D2F" w14:textId="77777777" w:rsidR="0026705B" w:rsidRDefault="0026705B" w:rsidP="00D440EB">
      <w:r>
        <w:continuationSeparator/>
      </w:r>
    </w:p>
    <w:p w14:paraId="3D1B7380" w14:textId="77777777" w:rsidR="0026705B" w:rsidRDefault="0026705B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9A2F9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6F8A7875" wp14:editId="2E3C19F7">
          <wp:extent cx="7344000" cy="1080000"/>
          <wp:effectExtent l="0" t="0" r="0" b="635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DF3F6" w14:textId="77777777" w:rsidR="00C835D6" w:rsidRDefault="00C835D6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2A492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52BCDD24" wp14:editId="327C81B3">
          <wp:extent cx="7344000" cy="1080000"/>
          <wp:effectExtent l="0" t="0" r="0" b="6350"/>
          <wp:docPr id="5" name="Grafický 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3611A"/>
    <w:multiLevelType w:val="hybridMultilevel"/>
    <w:tmpl w:val="A5D2DCB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" w15:restartNumberingAfterBreak="0">
    <w:nsid w:val="053E5168"/>
    <w:multiLevelType w:val="hybridMultilevel"/>
    <w:tmpl w:val="49E0997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0B224607"/>
    <w:multiLevelType w:val="hybridMultilevel"/>
    <w:tmpl w:val="AECC555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6FE5618"/>
    <w:multiLevelType w:val="hybridMultilevel"/>
    <w:tmpl w:val="F8B4D23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7B36D3E"/>
    <w:multiLevelType w:val="hybridMultilevel"/>
    <w:tmpl w:val="58A2BDF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17CF114F"/>
    <w:multiLevelType w:val="multilevel"/>
    <w:tmpl w:val="BA7CC50C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7" w15:restartNumberingAfterBreak="0">
    <w:nsid w:val="1EF01525"/>
    <w:multiLevelType w:val="hybridMultilevel"/>
    <w:tmpl w:val="47A0309A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9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1" w15:restartNumberingAfterBreak="0">
    <w:nsid w:val="2B5353B2"/>
    <w:multiLevelType w:val="hybridMultilevel"/>
    <w:tmpl w:val="89B09D0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2E4F57E8"/>
    <w:multiLevelType w:val="hybridMultilevel"/>
    <w:tmpl w:val="3434140A"/>
    <w:lvl w:ilvl="0" w:tplc="05FAAF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AAB0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0817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EAAE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8EF4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8AF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5E2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9AE16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75AF3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4F2E9C"/>
    <w:multiLevelType w:val="multilevel"/>
    <w:tmpl w:val="0405001F"/>
    <w:numStyleLink w:val="Atyp"/>
  </w:abstractNum>
  <w:abstractNum w:abstractNumId="15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76611"/>
    <w:multiLevelType w:val="hybridMultilevel"/>
    <w:tmpl w:val="82B007D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52543909"/>
    <w:multiLevelType w:val="hybridMultilevel"/>
    <w:tmpl w:val="10608C7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4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6" w15:restartNumberingAfterBreak="0">
    <w:nsid w:val="5A5778F3"/>
    <w:multiLevelType w:val="hybridMultilevel"/>
    <w:tmpl w:val="AC8E3C8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8" w15:restartNumberingAfterBreak="0">
    <w:nsid w:val="5CCC3E6D"/>
    <w:multiLevelType w:val="hybridMultilevel"/>
    <w:tmpl w:val="39BEB798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0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2" w15:restartNumberingAfterBreak="0">
    <w:nsid w:val="6AAF7A94"/>
    <w:multiLevelType w:val="hybridMultilevel"/>
    <w:tmpl w:val="864486F4"/>
    <w:lvl w:ilvl="0" w:tplc="DD92B52A">
      <w:start w:val="1"/>
      <w:numFmt w:val="bullet"/>
      <w:lvlText w:val="▶"/>
      <w:lvlJc w:val="left"/>
      <w:pPr>
        <w:ind w:left="228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3" w15:restartNumberingAfterBreak="0">
    <w:nsid w:val="6B991F3B"/>
    <w:multiLevelType w:val="hybridMultilevel"/>
    <w:tmpl w:val="70EEF0A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5" w15:restartNumberingAfterBreak="0">
    <w:nsid w:val="6CAD70D9"/>
    <w:multiLevelType w:val="hybridMultilevel"/>
    <w:tmpl w:val="7E5AAB56"/>
    <w:lvl w:ilvl="0" w:tplc="97BEF436">
      <w:start w:val="100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7" w15:restartNumberingAfterBreak="0">
    <w:nsid w:val="6EA8609C"/>
    <w:multiLevelType w:val="hybridMultilevel"/>
    <w:tmpl w:val="C78E0B8E"/>
    <w:lvl w:ilvl="0" w:tplc="DD92B52A">
      <w:start w:val="1"/>
      <w:numFmt w:val="bullet"/>
      <w:lvlText w:val="▶"/>
      <w:lvlJc w:val="left"/>
      <w:pPr>
        <w:ind w:left="1920" w:hanging="360"/>
      </w:pPr>
      <w:rPr>
        <w:rFonts w:ascii="Atyp Colt CZ" w:hAnsi="Atyp Colt CZ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8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9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40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1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42" w15:restartNumberingAfterBreak="0">
    <w:nsid w:val="795928F4"/>
    <w:multiLevelType w:val="hybridMultilevel"/>
    <w:tmpl w:val="F5D2013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3" w15:restartNumberingAfterBreak="0">
    <w:nsid w:val="79655B6F"/>
    <w:multiLevelType w:val="hybridMultilevel"/>
    <w:tmpl w:val="5314989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4" w15:restartNumberingAfterBreak="0">
    <w:nsid w:val="7CA77854"/>
    <w:multiLevelType w:val="multilevel"/>
    <w:tmpl w:val="D718570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num w:numId="1" w16cid:durableId="1670524047">
    <w:abstractNumId w:val="19"/>
  </w:num>
  <w:num w:numId="2" w16cid:durableId="111943883">
    <w:abstractNumId w:val="17"/>
  </w:num>
  <w:num w:numId="3" w16cid:durableId="1195115304">
    <w:abstractNumId w:val="16"/>
  </w:num>
  <w:num w:numId="4" w16cid:durableId="1016812978">
    <w:abstractNumId w:val="20"/>
  </w:num>
  <w:num w:numId="5" w16cid:durableId="1347440808">
    <w:abstractNumId w:val="10"/>
  </w:num>
  <w:num w:numId="6" w16cid:durableId="433521661">
    <w:abstractNumId w:val="24"/>
  </w:num>
  <w:num w:numId="7" w16cid:durableId="212932055">
    <w:abstractNumId w:val="29"/>
  </w:num>
  <w:num w:numId="8" w16cid:durableId="266499116">
    <w:abstractNumId w:val="15"/>
  </w:num>
  <w:num w:numId="9" w16cid:durableId="754666396">
    <w:abstractNumId w:val="21"/>
  </w:num>
  <w:num w:numId="10" w16cid:durableId="557516365">
    <w:abstractNumId w:val="30"/>
  </w:num>
  <w:num w:numId="11" w16cid:durableId="1713846503">
    <w:abstractNumId w:val="31"/>
  </w:num>
  <w:num w:numId="12" w16cid:durableId="632365545">
    <w:abstractNumId w:val="36"/>
  </w:num>
  <w:num w:numId="13" w16cid:durableId="709570042">
    <w:abstractNumId w:val="25"/>
  </w:num>
  <w:num w:numId="14" w16cid:durableId="221256458">
    <w:abstractNumId w:val="34"/>
  </w:num>
  <w:num w:numId="15" w16cid:durableId="1754350969">
    <w:abstractNumId w:val="14"/>
  </w:num>
  <w:num w:numId="16" w16cid:durableId="1518230993">
    <w:abstractNumId w:val="23"/>
  </w:num>
  <w:num w:numId="17" w16cid:durableId="1377971307">
    <w:abstractNumId w:val="9"/>
  </w:num>
  <w:num w:numId="18" w16cid:durableId="1815563080">
    <w:abstractNumId w:val="40"/>
  </w:num>
  <w:num w:numId="19" w16cid:durableId="247232491">
    <w:abstractNumId w:val="41"/>
  </w:num>
  <w:num w:numId="20" w16cid:durableId="2098548712">
    <w:abstractNumId w:val="39"/>
  </w:num>
  <w:num w:numId="21" w16cid:durableId="1754080818">
    <w:abstractNumId w:val="27"/>
  </w:num>
  <w:num w:numId="22" w16cid:durableId="1018776461">
    <w:abstractNumId w:val="38"/>
  </w:num>
  <w:num w:numId="23" w16cid:durableId="231281520">
    <w:abstractNumId w:val="6"/>
  </w:num>
  <w:num w:numId="24" w16cid:durableId="464004787">
    <w:abstractNumId w:val="12"/>
  </w:num>
  <w:num w:numId="25" w16cid:durableId="126432636">
    <w:abstractNumId w:val="13"/>
  </w:num>
  <w:num w:numId="26" w16cid:durableId="1138760514">
    <w:abstractNumId w:val="8"/>
  </w:num>
  <w:num w:numId="27" w16cid:durableId="638808273">
    <w:abstractNumId w:val="35"/>
  </w:num>
  <w:num w:numId="28" w16cid:durableId="2073499640">
    <w:abstractNumId w:val="44"/>
  </w:num>
  <w:num w:numId="29" w16cid:durableId="1178302893">
    <w:abstractNumId w:val="7"/>
  </w:num>
  <w:num w:numId="30" w16cid:durableId="2057506983">
    <w:abstractNumId w:val="11"/>
  </w:num>
  <w:num w:numId="31" w16cid:durableId="1855799084">
    <w:abstractNumId w:val="18"/>
  </w:num>
  <w:num w:numId="32" w16cid:durableId="602149019">
    <w:abstractNumId w:val="42"/>
  </w:num>
  <w:num w:numId="33" w16cid:durableId="1997226744">
    <w:abstractNumId w:val="4"/>
  </w:num>
  <w:num w:numId="34" w16cid:durableId="2091732573">
    <w:abstractNumId w:val="26"/>
  </w:num>
  <w:num w:numId="35" w16cid:durableId="1636446164">
    <w:abstractNumId w:val="2"/>
  </w:num>
  <w:num w:numId="36" w16cid:durableId="1944919152">
    <w:abstractNumId w:val="3"/>
  </w:num>
  <w:num w:numId="37" w16cid:durableId="1755739389">
    <w:abstractNumId w:val="43"/>
  </w:num>
  <w:num w:numId="38" w16cid:durableId="795879392">
    <w:abstractNumId w:val="33"/>
  </w:num>
  <w:num w:numId="39" w16cid:durableId="1645743119">
    <w:abstractNumId w:val="5"/>
  </w:num>
  <w:num w:numId="40" w16cid:durableId="1632055819">
    <w:abstractNumId w:val="0"/>
  </w:num>
  <w:num w:numId="41" w16cid:durableId="2054309832">
    <w:abstractNumId w:val="28"/>
  </w:num>
  <w:num w:numId="42" w16cid:durableId="1904753350">
    <w:abstractNumId w:val="22"/>
  </w:num>
  <w:num w:numId="43" w16cid:durableId="35814410">
    <w:abstractNumId w:val="37"/>
  </w:num>
  <w:num w:numId="44" w16cid:durableId="1471902082">
    <w:abstractNumId w:val="32"/>
  </w:num>
  <w:num w:numId="45" w16cid:durableId="17386713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C5"/>
    <w:rsid w:val="00005BBD"/>
    <w:rsid w:val="000117D9"/>
    <w:rsid w:val="00055DCA"/>
    <w:rsid w:val="000A690C"/>
    <w:rsid w:val="000B6F41"/>
    <w:rsid w:val="001277DF"/>
    <w:rsid w:val="001468C9"/>
    <w:rsid w:val="001E0AB4"/>
    <w:rsid w:val="00217248"/>
    <w:rsid w:val="0024130D"/>
    <w:rsid w:val="00243D7B"/>
    <w:rsid w:val="0026705B"/>
    <w:rsid w:val="00274C42"/>
    <w:rsid w:val="00275EDB"/>
    <w:rsid w:val="00276FBD"/>
    <w:rsid w:val="002827CE"/>
    <w:rsid w:val="00283DCE"/>
    <w:rsid w:val="002A33B6"/>
    <w:rsid w:val="002B5525"/>
    <w:rsid w:val="002F1952"/>
    <w:rsid w:val="002F43B9"/>
    <w:rsid w:val="003003E0"/>
    <w:rsid w:val="00313E70"/>
    <w:rsid w:val="00315931"/>
    <w:rsid w:val="00327029"/>
    <w:rsid w:val="003B5BDA"/>
    <w:rsid w:val="003D0A6C"/>
    <w:rsid w:val="00462FAC"/>
    <w:rsid w:val="00474C2B"/>
    <w:rsid w:val="0048281A"/>
    <w:rsid w:val="0048290B"/>
    <w:rsid w:val="004C792D"/>
    <w:rsid w:val="004D2822"/>
    <w:rsid w:val="00540E24"/>
    <w:rsid w:val="00546169"/>
    <w:rsid w:val="00567075"/>
    <w:rsid w:val="005720BD"/>
    <w:rsid w:val="005B04AE"/>
    <w:rsid w:val="005D1F6C"/>
    <w:rsid w:val="005E7F1F"/>
    <w:rsid w:val="005F3310"/>
    <w:rsid w:val="00620913"/>
    <w:rsid w:val="00632F77"/>
    <w:rsid w:val="0065106D"/>
    <w:rsid w:val="00663EB4"/>
    <w:rsid w:val="00666278"/>
    <w:rsid w:val="006B196F"/>
    <w:rsid w:val="006D26F1"/>
    <w:rsid w:val="006E1AFD"/>
    <w:rsid w:val="006F26B6"/>
    <w:rsid w:val="006F5F08"/>
    <w:rsid w:val="00723B56"/>
    <w:rsid w:val="00726398"/>
    <w:rsid w:val="00745271"/>
    <w:rsid w:val="0075254B"/>
    <w:rsid w:val="0078082F"/>
    <w:rsid w:val="007A177D"/>
    <w:rsid w:val="007B3B52"/>
    <w:rsid w:val="007D4170"/>
    <w:rsid w:val="00807B1C"/>
    <w:rsid w:val="00840136"/>
    <w:rsid w:val="008624DF"/>
    <w:rsid w:val="00870564"/>
    <w:rsid w:val="00890F8F"/>
    <w:rsid w:val="008B7839"/>
    <w:rsid w:val="008F0EBB"/>
    <w:rsid w:val="00911EDB"/>
    <w:rsid w:val="00912FD5"/>
    <w:rsid w:val="00916095"/>
    <w:rsid w:val="009240DB"/>
    <w:rsid w:val="009458F9"/>
    <w:rsid w:val="0096491B"/>
    <w:rsid w:val="009960A0"/>
    <w:rsid w:val="009B1EE2"/>
    <w:rsid w:val="009B58D6"/>
    <w:rsid w:val="009E74F8"/>
    <w:rsid w:val="00A34E5C"/>
    <w:rsid w:val="00A35C33"/>
    <w:rsid w:val="00A36294"/>
    <w:rsid w:val="00A45841"/>
    <w:rsid w:val="00A47DC5"/>
    <w:rsid w:val="00A77AD8"/>
    <w:rsid w:val="00A90A2E"/>
    <w:rsid w:val="00B07AC5"/>
    <w:rsid w:val="00B2095B"/>
    <w:rsid w:val="00B4661D"/>
    <w:rsid w:val="00B52F9F"/>
    <w:rsid w:val="00B66002"/>
    <w:rsid w:val="00B75DD9"/>
    <w:rsid w:val="00BD76B6"/>
    <w:rsid w:val="00BE4BE9"/>
    <w:rsid w:val="00C055C8"/>
    <w:rsid w:val="00C816F2"/>
    <w:rsid w:val="00C835D6"/>
    <w:rsid w:val="00D145AC"/>
    <w:rsid w:val="00D1509B"/>
    <w:rsid w:val="00D440EB"/>
    <w:rsid w:val="00D577E8"/>
    <w:rsid w:val="00D86B0F"/>
    <w:rsid w:val="00DA30A3"/>
    <w:rsid w:val="00E3548E"/>
    <w:rsid w:val="00E372A4"/>
    <w:rsid w:val="00EB028A"/>
    <w:rsid w:val="00EB1D5B"/>
    <w:rsid w:val="00ED732E"/>
    <w:rsid w:val="00F03770"/>
    <w:rsid w:val="00F057D4"/>
    <w:rsid w:val="00F26F9C"/>
    <w:rsid w:val="00F71A94"/>
    <w:rsid w:val="00F9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D1918"/>
  <w15:chartTrackingRefBased/>
  <w15:docId w15:val="{5F0EBC95-BEF6-4E2A-8D87-A8F8D7E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qFormat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E7F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7F1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E7F1F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7F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7F1F"/>
    <w:rPr>
      <w:rFonts w:ascii="Atyp Colt CZ" w:hAnsi="Atyp Colt CZ"/>
      <w:b/>
      <w:bCs/>
      <w:sz w:val="20"/>
      <w:szCs w:val="20"/>
    </w:rPr>
  </w:style>
  <w:style w:type="character" w:styleId="Hypertextovodkaz">
    <w:name w:val="Hyperlink"/>
    <w:uiPriority w:val="99"/>
    <w:rsid w:val="003B5BDA"/>
    <w:rPr>
      <w:u w:val="single"/>
    </w:rPr>
  </w:style>
  <w:style w:type="paragraph" w:styleId="Obsah1">
    <w:name w:val="toc 1"/>
    <w:uiPriority w:val="39"/>
    <w:rsid w:val="003B5BDA"/>
    <w:pPr>
      <w:spacing w:before="240" w:after="120"/>
      <w:ind w:left="0" w:firstLine="0"/>
    </w:pPr>
    <w:rPr>
      <w:rFonts w:cstheme="minorHAnsi"/>
      <w:b/>
      <w:bCs/>
      <w:sz w:val="20"/>
      <w:szCs w:val="20"/>
    </w:rPr>
  </w:style>
  <w:style w:type="paragraph" w:customStyle="1" w:styleId="DocText">
    <w:name w:val="DocText"/>
    <w:basedOn w:val="Normln"/>
    <w:rsid w:val="003B5BDA"/>
    <w:pPr>
      <w:numPr>
        <w:numId w:val="26"/>
      </w:numPr>
      <w:spacing w:before="240" w:after="0" w:line="260" w:lineRule="atLeast"/>
      <w:jc w:val="both"/>
    </w:pPr>
    <w:rPr>
      <w:rFonts w:ascii="Times New Roman" w:hAnsi="Times New Roman" w:cs="Times New Roman"/>
      <w:lang w:val="en-GB"/>
    </w:rPr>
  </w:style>
  <w:style w:type="paragraph" w:customStyle="1" w:styleId="DocTextL1">
    <w:name w:val="DocTextL1"/>
    <w:basedOn w:val="DocText"/>
    <w:rsid w:val="003B5BDA"/>
    <w:pPr>
      <w:numPr>
        <w:ilvl w:val="1"/>
      </w:numPr>
    </w:pPr>
  </w:style>
  <w:style w:type="paragraph" w:customStyle="1" w:styleId="DocTextL2">
    <w:name w:val="DocTextL2"/>
    <w:basedOn w:val="DocText"/>
    <w:rsid w:val="003B5BDA"/>
    <w:pPr>
      <w:numPr>
        <w:ilvl w:val="2"/>
      </w:numPr>
    </w:pPr>
  </w:style>
  <w:style w:type="paragraph" w:customStyle="1" w:styleId="DocTextL3">
    <w:name w:val="DocTextL3"/>
    <w:basedOn w:val="DocText"/>
    <w:rsid w:val="003B5BDA"/>
    <w:pPr>
      <w:numPr>
        <w:ilvl w:val="3"/>
      </w:numPr>
    </w:pPr>
  </w:style>
  <w:style w:type="paragraph" w:customStyle="1" w:styleId="DocTextL4">
    <w:name w:val="DocTextL4"/>
    <w:basedOn w:val="DocText"/>
    <w:rsid w:val="003B5BDA"/>
    <w:pPr>
      <w:numPr>
        <w:ilvl w:val="4"/>
      </w:numPr>
    </w:pPr>
  </w:style>
  <w:style w:type="paragraph" w:customStyle="1" w:styleId="DocTextL5">
    <w:name w:val="DocTextL5"/>
    <w:basedOn w:val="DocText"/>
    <w:rsid w:val="003B5BDA"/>
    <w:pPr>
      <w:numPr>
        <w:ilvl w:val="5"/>
      </w:numPr>
    </w:pPr>
  </w:style>
  <w:style w:type="paragraph" w:customStyle="1" w:styleId="DocTextL6">
    <w:name w:val="DocTextL6"/>
    <w:basedOn w:val="DocText"/>
    <w:rsid w:val="003B5BDA"/>
    <w:pPr>
      <w:numPr>
        <w:ilvl w:val="6"/>
      </w:numPr>
    </w:pPr>
  </w:style>
  <w:style w:type="paragraph" w:customStyle="1" w:styleId="DocTextL7">
    <w:name w:val="DocTextL7"/>
    <w:basedOn w:val="DocText"/>
    <w:rsid w:val="003B5BDA"/>
    <w:pPr>
      <w:numPr>
        <w:ilvl w:val="7"/>
      </w:numPr>
    </w:pPr>
  </w:style>
  <w:style w:type="paragraph" w:customStyle="1" w:styleId="DocTextL8">
    <w:name w:val="DocTextL8"/>
    <w:basedOn w:val="DocText"/>
    <w:rsid w:val="003B5BDA"/>
    <w:pPr>
      <w:numPr>
        <w:ilvl w:val="8"/>
      </w:numPr>
    </w:pPr>
  </w:style>
  <w:style w:type="paragraph" w:customStyle="1" w:styleId="ClientNormal">
    <w:name w:val="ClientNormal"/>
    <w:link w:val="ClientNormalChar"/>
    <w:rsid w:val="003B5BDA"/>
    <w:pPr>
      <w:spacing w:before="0" w:after="0" w:line="240" w:lineRule="auto"/>
      <w:ind w:left="0" w:firstLine="0"/>
    </w:pPr>
    <w:rPr>
      <w:rFonts w:ascii="Times New Roman" w:hAnsi="Times New Roman" w:cs="Times New Roman"/>
      <w:sz w:val="20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3B5BDA"/>
    <w:rPr>
      <w:rFonts w:ascii="Times New Roman" w:hAnsi="Times New Roman" w:cs="Times New Roman"/>
      <w:sz w:val="20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666278"/>
    <w:pPr>
      <w:spacing w:before="480" w:after="0" w:line="276" w:lineRule="auto"/>
      <w:ind w:left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zh-TW"/>
    </w:rPr>
  </w:style>
  <w:style w:type="paragraph" w:styleId="Obsah2">
    <w:name w:val="toc 2"/>
    <w:basedOn w:val="Normln"/>
    <w:next w:val="Normln"/>
    <w:autoRedefine/>
    <w:uiPriority w:val="39"/>
    <w:unhideWhenUsed/>
    <w:rsid w:val="00666278"/>
    <w:pPr>
      <w:spacing w:after="0"/>
      <w:ind w:left="200"/>
    </w:pPr>
    <w:rPr>
      <w:rFonts w:asciiTheme="minorHAnsi" w:hAnsiTheme="minorHAnsi" w:cstheme="minorHAnsi"/>
      <w:i/>
      <w:iCs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666278"/>
    <w:pPr>
      <w:spacing w:before="0" w:after="0"/>
      <w:ind w:left="400"/>
    </w:pPr>
    <w:rPr>
      <w:rFonts w:asciiTheme="minorHAnsi" w:hAnsiTheme="minorHAnsi" w:cstheme="minorHAnsi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66278"/>
    <w:pPr>
      <w:spacing w:before="0" w:after="0"/>
      <w:ind w:left="600"/>
    </w:pPr>
    <w:rPr>
      <w:rFonts w:asciiTheme="minorHAnsi" w:hAnsiTheme="minorHAnsi" w:cstheme="minorHAnsi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66278"/>
    <w:pPr>
      <w:spacing w:before="0" w:after="0"/>
      <w:ind w:left="800"/>
    </w:pPr>
    <w:rPr>
      <w:rFonts w:asciiTheme="minorHAnsi" w:hAnsiTheme="minorHAnsi" w:cstheme="minorHAnsi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66278"/>
    <w:pPr>
      <w:spacing w:before="0" w:after="0"/>
      <w:ind w:left="1000"/>
    </w:pPr>
    <w:rPr>
      <w:rFonts w:asciiTheme="minorHAnsi" w:hAnsiTheme="minorHAnsi" w:cstheme="minorHAnsi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66278"/>
    <w:pPr>
      <w:spacing w:before="0" w:after="0"/>
      <w:ind w:left="1200"/>
    </w:pPr>
    <w:rPr>
      <w:rFonts w:asciiTheme="minorHAnsi" w:hAnsiTheme="minorHAnsi" w:cstheme="minorHAnsi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66278"/>
    <w:pPr>
      <w:spacing w:before="0" w:after="0"/>
      <w:ind w:left="1400"/>
    </w:pPr>
    <w:rPr>
      <w:rFonts w:asciiTheme="minorHAnsi" w:hAnsiTheme="minorHAnsi" w:cstheme="minorHAnsi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66278"/>
    <w:pPr>
      <w:spacing w:before="0" w:after="0"/>
      <w:ind w:left="1600"/>
    </w:pPr>
    <w:rPr>
      <w:rFonts w:asciiTheme="minorHAnsi" w:hAnsiTheme="minorHAnsi" w:cstheme="minorHAnsi"/>
      <w:szCs w:val="20"/>
    </w:rPr>
  </w:style>
  <w:style w:type="paragraph" w:styleId="Revize">
    <w:name w:val="Revision"/>
    <w:hidden/>
    <w:uiPriority w:val="99"/>
    <w:semiHidden/>
    <w:rsid w:val="00567075"/>
    <w:pPr>
      <w:spacing w:before="0" w:after="0" w:line="240" w:lineRule="auto"/>
      <w:ind w:left="0" w:firstLine="0"/>
    </w:pPr>
    <w:rPr>
      <w:rFonts w:ascii="Atyp Colt CZ" w:hAnsi="Atyp Colt CZ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\20220411_ColtCZ_Nastaveni%20emailu.docx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2" ma:contentTypeDescription="Create a new document." ma:contentTypeScope="" ma:versionID="64b9db99d889a53e1b9ec5a2ab5a050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430fcef6525f40d6db909e8928d9fd06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6CA15-89E8-422A-AE51-0D78205CD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F471E1-233D-42FB-BE91-71BA2F5D2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6F69AC-86C8-4F0C-A2ED-1064BFC77200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20220411_ColtCZ_Nastaveni emailu.docx</Template>
  <TotalTime>8</TotalTime>
  <Pages>14</Pages>
  <Words>2362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Hanáčková Kamila</cp:lastModifiedBy>
  <cp:revision>4</cp:revision>
  <dcterms:created xsi:type="dcterms:W3CDTF">2024-05-17T10:04:00Z</dcterms:created>
  <dcterms:modified xsi:type="dcterms:W3CDTF">2024-07-03T09:56:00Z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