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B8B1E2" w14:textId="32DF59F8" w:rsidR="00DE7B2B" w:rsidRPr="006F5226" w:rsidRDefault="003644D5" w:rsidP="00DE7B2B">
      <w:pPr>
        <w:jc w:val="right"/>
        <w:rPr>
          <w:rFonts w:ascii="Atyp Colt CZ" w:hAnsi="Atyp Colt CZ"/>
          <w:b/>
          <w:bCs/>
          <w:sz w:val="20"/>
          <w:szCs w:val="20"/>
          <w:lang w:val="en-US"/>
        </w:rPr>
      </w:pPr>
      <w:r w:rsidRPr="006F5226">
        <w:rPr>
          <w:rFonts w:ascii="Atyp Colt CZ" w:hAnsi="Atyp Colt CZ"/>
          <w:b/>
          <w:bCs/>
          <w:sz w:val="20"/>
          <w:szCs w:val="20"/>
          <w:lang w:val="en-US"/>
        </w:rPr>
        <w:t>PRESS RELEASE</w:t>
      </w:r>
    </w:p>
    <w:p w14:paraId="39B835BA" w14:textId="29726AAF" w:rsidR="00D61F13" w:rsidRPr="006F5226" w:rsidRDefault="003644D5" w:rsidP="565D7F01">
      <w:pPr>
        <w:pStyle w:val="Nazev"/>
        <w:spacing w:before="0"/>
        <w:jc w:val="center"/>
        <w:rPr>
          <w:lang w:val="en-US"/>
        </w:rPr>
      </w:pPr>
      <w:r w:rsidRPr="565D7F01">
        <w:rPr>
          <w:lang w:val="en-US"/>
        </w:rPr>
        <w:t xml:space="preserve">Limited </w:t>
      </w:r>
      <w:r w:rsidR="00A0084A" w:rsidRPr="565D7F01">
        <w:rPr>
          <w:lang w:val="en-US"/>
        </w:rPr>
        <w:t xml:space="preserve">Edition of Legendary Handguns Commemorates the First Anniversary of </w:t>
      </w:r>
      <w:r w:rsidR="000536D2">
        <w:rPr>
          <w:lang w:val="en-US"/>
        </w:rPr>
        <w:t xml:space="preserve">the </w:t>
      </w:r>
      <w:r w:rsidRPr="565D7F01">
        <w:rPr>
          <w:lang w:val="en-US"/>
        </w:rPr>
        <w:t>Colt</w:t>
      </w:r>
      <w:r w:rsidR="000536D2">
        <w:rPr>
          <w:lang w:val="en-US"/>
        </w:rPr>
        <w:t>-CZ</w:t>
      </w:r>
      <w:r w:rsidR="00A0084A" w:rsidRPr="565D7F01">
        <w:rPr>
          <w:lang w:val="en-US"/>
        </w:rPr>
        <w:t xml:space="preserve"> Merger</w:t>
      </w:r>
    </w:p>
    <w:p w14:paraId="5D37E14F" w14:textId="256AE5B6" w:rsidR="00D61F13" w:rsidRDefault="00A0084A" w:rsidP="0035346B">
      <w:pPr>
        <w:spacing w:line="276" w:lineRule="auto"/>
        <w:jc w:val="both"/>
        <w:rPr>
          <w:rFonts w:ascii="Atyp Colt CZ" w:hAnsi="Atyp Colt CZ"/>
          <w:sz w:val="20"/>
          <w:szCs w:val="20"/>
          <w:lang w:val="en-US"/>
        </w:rPr>
      </w:pPr>
      <w:r w:rsidRPr="565D7F01">
        <w:rPr>
          <w:rFonts w:ascii="Atyp Colt CZ" w:hAnsi="Atyp Colt CZ"/>
          <w:b/>
          <w:bCs/>
          <w:sz w:val="20"/>
          <w:szCs w:val="20"/>
          <w:lang w:val="en-US"/>
        </w:rPr>
        <w:t>Prague</w:t>
      </w:r>
      <w:r w:rsidR="57604A77" w:rsidRPr="565D7F01">
        <w:rPr>
          <w:rFonts w:ascii="Atyp Colt CZ" w:hAnsi="Atyp Colt CZ"/>
          <w:b/>
          <w:bCs/>
          <w:sz w:val="20"/>
          <w:szCs w:val="20"/>
          <w:lang w:val="en-US"/>
        </w:rPr>
        <w:t xml:space="preserve"> (</w:t>
      </w:r>
      <w:r w:rsidRPr="565D7F01">
        <w:rPr>
          <w:rFonts w:ascii="Atyp Colt CZ" w:hAnsi="Atyp Colt CZ"/>
          <w:b/>
          <w:bCs/>
          <w:sz w:val="20"/>
          <w:szCs w:val="20"/>
          <w:lang w:val="en-US"/>
        </w:rPr>
        <w:t>October 24</w:t>
      </w:r>
      <w:r w:rsidR="005EDB55" w:rsidRPr="565D7F01">
        <w:rPr>
          <w:rFonts w:ascii="Atyp Colt CZ" w:hAnsi="Atyp Colt CZ"/>
          <w:b/>
          <w:bCs/>
          <w:sz w:val="20"/>
          <w:szCs w:val="20"/>
          <w:lang w:val="en-US"/>
        </w:rPr>
        <w:t>, 2022)</w:t>
      </w:r>
      <w:r w:rsidR="00DE7B2B" w:rsidRPr="565D7F01">
        <w:rPr>
          <w:rFonts w:ascii="Atyp Colt CZ" w:hAnsi="Atyp Colt CZ"/>
          <w:b/>
          <w:bCs/>
          <w:sz w:val="20"/>
          <w:szCs w:val="20"/>
          <w:lang w:val="en-US"/>
        </w:rPr>
        <w:t xml:space="preserve"> </w:t>
      </w:r>
      <w:r w:rsidRPr="565D7F01">
        <w:rPr>
          <w:rFonts w:ascii="Atyp Colt CZ" w:hAnsi="Atyp Colt CZ"/>
          <w:sz w:val="20"/>
          <w:szCs w:val="20"/>
          <w:lang w:val="en-US"/>
        </w:rPr>
        <w:t>– A limited edition</w:t>
      </w:r>
      <w:r w:rsidR="1791D7B0" w:rsidRPr="565D7F01">
        <w:rPr>
          <w:rFonts w:ascii="Atyp Colt CZ" w:hAnsi="Atyp Colt CZ"/>
          <w:sz w:val="20"/>
          <w:szCs w:val="20"/>
          <w:lang w:val="en-US"/>
        </w:rPr>
        <w:t xml:space="preserve"> set</w:t>
      </w:r>
      <w:r w:rsidRPr="565D7F01">
        <w:rPr>
          <w:rFonts w:ascii="Atyp Colt CZ" w:hAnsi="Atyp Colt CZ"/>
          <w:sz w:val="20"/>
          <w:szCs w:val="20"/>
          <w:lang w:val="en-US"/>
        </w:rPr>
        <w:t xml:space="preserve"> of two </w:t>
      </w:r>
      <w:r w:rsidR="007E1742" w:rsidRPr="565D7F01">
        <w:rPr>
          <w:rFonts w:ascii="Atyp Colt CZ" w:hAnsi="Atyp Colt CZ"/>
          <w:sz w:val="20"/>
          <w:szCs w:val="20"/>
          <w:lang w:val="en-US"/>
        </w:rPr>
        <w:t>hand</w:t>
      </w:r>
      <w:r w:rsidR="00813F56" w:rsidRPr="565D7F01">
        <w:rPr>
          <w:rFonts w:ascii="Atyp Colt CZ" w:hAnsi="Atyp Colt CZ"/>
          <w:sz w:val="20"/>
          <w:szCs w:val="20"/>
          <w:lang w:val="en-US"/>
        </w:rPr>
        <w:t>-</w:t>
      </w:r>
      <w:r w:rsidR="007E1742" w:rsidRPr="565D7F01">
        <w:rPr>
          <w:rFonts w:ascii="Atyp Colt CZ" w:hAnsi="Atyp Colt CZ"/>
          <w:sz w:val="20"/>
          <w:szCs w:val="20"/>
          <w:lang w:val="en-US"/>
        </w:rPr>
        <w:t xml:space="preserve">engraved Colt 1911 and CZ 75 </w:t>
      </w:r>
      <w:r w:rsidR="757B233E" w:rsidRPr="565D7F01">
        <w:rPr>
          <w:rFonts w:ascii="Atyp Colt CZ" w:hAnsi="Atyp Colt CZ"/>
          <w:sz w:val="20"/>
          <w:szCs w:val="20"/>
          <w:lang w:val="en-US"/>
        </w:rPr>
        <w:t>handguns</w:t>
      </w:r>
      <w:r w:rsidR="007E1742" w:rsidRPr="565D7F01">
        <w:rPr>
          <w:rFonts w:ascii="Atyp Colt CZ" w:hAnsi="Atyp Colt CZ"/>
          <w:sz w:val="20"/>
          <w:szCs w:val="20"/>
          <w:lang w:val="en-US"/>
        </w:rPr>
        <w:t xml:space="preserve"> called</w:t>
      </w:r>
      <w:r w:rsidR="647718D0" w:rsidRPr="565D7F01">
        <w:rPr>
          <w:rFonts w:ascii="Atyp Colt CZ" w:hAnsi="Atyp Colt CZ"/>
          <w:sz w:val="20"/>
          <w:szCs w:val="20"/>
          <w:lang w:val="en-US"/>
        </w:rPr>
        <w:t xml:space="preserve"> </w:t>
      </w:r>
      <w:r w:rsidR="00AA0389" w:rsidRPr="565D7F01">
        <w:rPr>
          <w:rFonts w:ascii="Atyp Colt CZ" w:hAnsi="Atyp Colt CZ"/>
          <w:i/>
          <w:iCs/>
          <w:sz w:val="20"/>
          <w:szCs w:val="20"/>
          <w:lang w:val="en-US"/>
        </w:rPr>
        <w:t>Tribute to Legends</w:t>
      </w:r>
      <w:r w:rsidR="5757B495" w:rsidRPr="565D7F01">
        <w:rPr>
          <w:rFonts w:ascii="Atyp Colt CZ" w:hAnsi="Atyp Colt CZ"/>
          <w:i/>
          <w:iCs/>
          <w:sz w:val="20"/>
          <w:szCs w:val="20"/>
          <w:lang w:val="en-US"/>
        </w:rPr>
        <w:t xml:space="preserve"> </w:t>
      </w:r>
      <w:r w:rsidR="007E1742" w:rsidRPr="565D7F01">
        <w:rPr>
          <w:rFonts w:ascii="Atyp Colt CZ" w:hAnsi="Atyp Colt CZ"/>
          <w:sz w:val="20"/>
          <w:szCs w:val="20"/>
          <w:lang w:val="en-US"/>
        </w:rPr>
        <w:t>commemorate</w:t>
      </w:r>
      <w:r w:rsidR="3513DD7B" w:rsidRPr="565D7F01">
        <w:rPr>
          <w:rFonts w:ascii="Atyp Colt CZ" w:hAnsi="Atyp Colt CZ"/>
          <w:sz w:val="20"/>
          <w:szCs w:val="20"/>
          <w:lang w:val="en-US"/>
        </w:rPr>
        <w:t>s</w:t>
      </w:r>
      <w:r w:rsidR="007E1742" w:rsidRPr="565D7F01">
        <w:rPr>
          <w:rFonts w:ascii="Atyp Colt CZ" w:hAnsi="Atyp Colt CZ"/>
          <w:sz w:val="20"/>
          <w:szCs w:val="20"/>
          <w:lang w:val="en-US"/>
        </w:rPr>
        <w:t xml:space="preserve"> last year’s merger of two renowned</w:t>
      </w:r>
      <w:r w:rsidR="009C1188" w:rsidRPr="565D7F01">
        <w:rPr>
          <w:rFonts w:ascii="Atyp Colt CZ" w:hAnsi="Atyp Colt CZ"/>
          <w:sz w:val="20"/>
          <w:szCs w:val="20"/>
          <w:lang w:val="en-US"/>
        </w:rPr>
        <w:t xml:space="preserve"> small arms</w:t>
      </w:r>
      <w:r w:rsidR="007E1742" w:rsidRPr="565D7F01">
        <w:rPr>
          <w:rFonts w:ascii="Atyp Colt CZ" w:hAnsi="Atyp Colt CZ"/>
          <w:sz w:val="20"/>
          <w:szCs w:val="20"/>
          <w:lang w:val="en-US"/>
        </w:rPr>
        <w:t xml:space="preserve"> manufacturers</w:t>
      </w:r>
      <w:r w:rsidR="192DA811" w:rsidRPr="565D7F01">
        <w:rPr>
          <w:rFonts w:ascii="Atyp Colt CZ" w:hAnsi="Atyp Colt CZ"/>
          <w:sz w:val="20"/>
          <w:szCs w:val="20"/>
          <w:lang w:val="en-US"/>
        </w:rPr>
        <w:t xml:space="preserve"> – Colt and </w:t>
      </w:r>
      <w:proofErr w:type="spellStart"/>
      <w:r w:rsidR="192DA811" w:rsidRPr="565D7F01">
        <w:rPr>
          <w:rFonts w:ascii="Atyp Colt CZ" w:hAnsi="Atyp Colt CZ"/>
          <w:sz w:val="20"/>
          <w:szCs w:val="20"/>
          <w:lang w:val="en-US"/>
        </w:rPr>
        <w:t>Česká</w:t>
      </w:r>
      <w:proofErr w:type="spellEnd"/>
      <w:r w:rsidR="192DA811" w:rsidRPr="565D7F01">
        <w:rPr>
          <w:rFonts w:ascii="Atyp Colt CZ" w:hAnsi="Atyp Colt CZ"/>
          <w:sz w:val="20"/>
          <w:szCs w:val="20"/>
          <w:lang w:val="en-US"/>
        </w:rPr>
        <w:t xml:space="preserve"> </w:t>
      </w:r>
      <w:proofErr w:type="spellStart"/>
      <w:r w:rsidR="192DA811" w:rsidRPr="565D7F01">
        <w:rPr>
          <w:rFonts w:ascii="Atyp Colt CZ" w:hAnsi="Atyp Colt CZ"/>
          <w:sz w:val="20"/>
          <w:szCs w:val="20"/>
          <w:lang w:val="en-US"/>
        </w:rPr>
        <w:t>zbrojovka</w:t>
      </w:r>
      <w:proofErr w:type="spellEnd"/>
      <w:r w:rsidR="000536D2">
        <w:rPr>
          <w:rFonts w:ascii="Atyp Colt CZ" w:hAnsi="Atyp Colt CZ"/>
          <w:sz w:val="20"/>
          <w:szCs w:val="20"/>
          <w:lang w:val="en-US"/>
        </w:rPr>
        <w:t xml:space="preserve"> (CZ)</w:t>
      </w:r>
      <w:r w:rsidR="007E1742" w:rsidRPr="565D7F01">
        <w:rPr>
          <w:rFonts w:ascii="Atyp Colt CZ" w:hAnsi="Atyp Colt CZ"/>
          <w:sz w:val="20"/>
          <w:szCs w:val="20"/>
          <w:lang w:val="en-US"/>
        </w:rPr>
        <w:t xml:space="preserve">. </w:t>
      </w:r>
      <w:r w:rsidR="00CB7AF4">
        <w:rPr>
          <w:rFonts w:ascii="Atyp Colt CZ" w:hAnsi="Atyp Colt CZ"/>
          <w:sz w:val="20"/>
          <w:szCs w:val="20"/>
          <w:lang w:val="en-US"/>
        </w:rPr>
        <w:t>D</w:t>
      </w:r>
      <w:r w:rsidR="00CB7AF4" w:rsidRPr="00CB7AF4">
        <w:rPr>
          <w:rFonts w:ascii="Atyp Colt CZ" w:hAnsi="Atyp Colt CZ"/>
          <w:sz w:val="20"/>
          <w:szCs w:val="20"/>
          <w:lang w:val="en-US"/>
        </w:rPr>
        <w:t xml:space="preserve">ecoration of the pistols was undertaken by the internationally </w:t>
      </w:r>
      <w:r w:rsidR="00001246" w:rsidRPr="565D7F01">
        <w:rPr>
          <w:rFonts w:ascii="Atyp Colt CZ" w:hAnsi="Atyp Colt CZ"/>
          <w:sz w:val="20"/>
          <w:szCs w:val="20"/>
          <w:lang w:val="en-US"/>
        </w:rPr>
        <w:t>respected artist</w:t>
      </w:r>
      <w:r w:rsidR="645C3F1E" w:rsidRPr="565D7F01">
        <w:rPr>
          <w:rFonts w:ascii="Atyp Colt CZ" w:hAnsi="Atyp Colt CZ"/>
          <w:sz w:val="20"/>
          <w:szCs w:val="20"/>
          <w:lang w:val="en-US"/>
        </w:rPr>
        <w:t xml:space="preserve">ic </w:t>
      </w:r>
      <w:r w:rsidR="00CB7AF4">
        <w:rPr>
          <w:rFonts w:ascii="Atyp Colt CZ" w:hAnsi="Atyp Colt CZ"/>
          <w:sz w:val="20"/>
          <w:szCs w:val="20"/>
          <w:lang w:val="en-US"/>
        </w:rPr>
        <w:t xml:space="preserve">gun </w:t>
      </w:r>
      <w:r w:rsidR="645C3F1E" w:rsidRPr="565D7F01">
        <w:rPr>
          <w:rFonts w:ascii="Atyp Colt CZ" w:hAnsi="Atyp Colt CZ"/>
          <w:sz w:val="20"/>
          <w:szCs w:val="20"/>
          <w:lang w:val="en-US"/>
        </w:rPr>
        <w:t>engraver</w:t>
      </w:r>
      <w:r w:rsidR="00001246" w:rsidRPr="565D7F01">
        <w:rPr>
          <w:rFonts w:ascii="Atyp Colt CZ" w:hAnsi="Atyp Colt CZ"/>
          <w:sz w:val="20"/>
          <w:szCs w:val="20"/>
          <w:lang w:val="en-US"/>
        </w:rPr>
        <w:t xml:space="preserve"> René Ondra </w:t>
      </w:r>
      <w:r w:rsidR="00006CF0">
        <w:rPr>
          <w:rFonts w:ascii="Atyp Colt CZ" w:hAnsi="Atyp Colt CZ"/>
          <w:sz w:val="20"/>
          <w:szCs w:val="20"/>
          <w:lang w:val="en-US"/>
        </w:rPr>
        <w:t xml:space="preserve">who </w:t>
      </w:r>
      <w:r w:rsidR="00001246" w:rsidRPr="565D7F01">
        <w:rPr>
          <w:rFonts w:ascii="Atyp Colt CZ" w:hAnsi="Atyp Colt CZ"/>
          <w:sz w:val="20"/>
          <w:szCs w:val="20"/>
          <w:lang w:val="en-US"/>
        </w:rPr>
        <w:t xml:space="preserve">transforms </w:t>
      </w:r>
      <w:r w:rsidR="00006CF0">
        <w:rPr>
          <w:rFonts w:ascii="Atyp Colt CZ" w:hAnsi="Atyp Colt CZ"/>
          <w:sz w:val="20"/>
          <w:szCs w:val="20"/>
          <w:lang w:val="en-US"/>
        </w:rPr>
        <w:t>serial</w:t>
      </w:r>
      <w:r w:rsidR="00001246" w:rsidRPr="565D7F01">
        <w:rPr>
          <w:rFonts w:ascii="Atyp Colt CZ" w:hAnsi="Atyp Colt CZ"/>
          <w:sz w:val="20"/>
          <w:szCs w:val="20"/>
          <w:lang w:val="en-US"/>
        </w:rPr>
        <w:t xml:space="preserve"> products into </w:t>
      </w:r>
      <w:proofErr w:type="gramStart"/>
      <w:r w:rsidR="00001246" w:rsidRPr="565D7F01">
        <w:rPr>
          <w:rFonts w:ascii="Atyp Colt CZ" w:hAnsi="Atyp Colt CZ"/>
          <w:sz w:val="20"/>
          <w:szCs w:val="20"/>
          <w:lang w:val="en-US"/>
        </w:rPr>
        <w:t>high</w:t>
      </w:r>
      <w:r w:rsidR="00CB7AF4">
        <w:rPr>
          <w:rFonts w:ascii="Atyp Colt CZ" w:hAnsi="Atyp Colt CZ"/>
          <w:sz w:val="20"/>
          <w:szCs w:val="20"/>
          <w:lang w:val="en-US"/>
        </w:rPr>
        <w:t>-</w:t>
      </w:r>
      <w:r w:rsidR="00001246" w:rsidRPr="565D7F01">
        <w:rPr>
          <w:rFonts w:ascii="Atyp Colt CZ" w:hAnsi="Atyp Colt CZ"/>
          <w:sz w:val="20"/>
          <w:szCs w:val="20"/>
          <w:lang w:val="en-US"/>
        </w:rPr>
        <w:t>valu</w:t>
      </w:r>
      <w:r w:rsidR="00CB7AF4">
        <w:rPr>
          <w:rFonts w:ascii="Atyp Colt CZ" w:hAnsi="Atyp Colt CZ"/>
          <w:sz w:val="20"/>
          <w:szCs w:val="20"/>
          <w:lang w:val="en-US"/>
        </w:rPr>
        <w:t>e</w:t>
      </w:r>
      <w:proofErr w:type="gramEnd"/>
      <w:r w:rsidR="00001246" w:rsidRPr="565D7F01">
        <w:rPr>
          <w:rFonts w:ascii="Atyp Colt CZ" w:hAnsi="Atyp Colt CZ"/>
          <w:sz w:val="20"/>
          <w:szCs w:val="20"/>
          <w:lang w:val="en-US"/>
        </w:rPr>
        <w:t xml:space="preserve"> works of art. </w:t>
      </w:r>
      <w:r w:rsidR="00D73F79" w:rsidRPr="565D7F01">
        <w:rPr>
          <w:rFonts w:ascii="Atyp Colt CZ" w:hAnsi="Atyp Colt CZ"/>
          <w:sz w:val="20"/>
          <w:szCs w:val="20"/>
          <w:lang w:val="en-US"/>
        </w:rPr>
        <w:t>The f</w:t>
      </w:r>
      <w:r w:rsidR="00001246" w:rsidRPr="565D7F01">
        <w:rPr>
          <w:rFonts w:ascii="Atyp Colt CZ" w:hAnsi="Atyp Colt CZ"/>
          <w:sz w:val="20"/>
          <w:szCs w:val="20"/>
          <w:lang w:val="en-US"/>
        </w:rPr>
        <w:t xml:space="preserve">irst of </w:t>
      </w:r>
      <w:r w:rsidR="00CB7AF4">
        <w:rPr>
          <w:rFonts w:ascii="Atyp Colt CZ" w:hAnsi="Atyp Colt CZ"/>
          <w:sz w:val="20"/>
          <w:szCs w:val="20"/>
          <w:lang w:val="en-US"/>
        </w:rPr>
        <w:t>a total of 50</w:t>
      </w:r>
      <w:r w:rsidR="00001246" w:rsidRPr="565D7F01">
        <w:rPr>
          <w:rFonts w:ascii="Atyp Colt CZ" w:hAnsi="Atyp Colt CZ"/>
          <w:sz w:val="20"/>
          <w:szCs w:val="20"/>
          <w:lang w:val="en-US"/>
        </w:rPr>
        <w:t xml:space="preserve"> sets will be auctioned off on November 27</w:t>
      </w:r>
      <w:r w:rsidR="00CB7AF4">
        <w:rPr>
          <w:rFonts w:ascii="Atyp Colt CZ" w:hAnsi="Atyp Colt CZ"/>
          <w:sz w:val="20"/>
          <w:szCs w:val="20"/>
          <w:lang w:val="en-US"/>
        </w:rPr>
        <w:t xml:space="preserve">, </w:t>
      </w:r>
      <w:proofErr w:type="gramStart"/>
      <w:r w:rsidR="00CB7AF4">
        <w:rPr>
          <w:rFonts w:ascii="Atyp Colt CZ" w:hAnsi="Atyp Colt CZ"/>
          <w:sz w:val="20"/>
          <w:szCs w:val="20"/>
          <w:lang w:val="en-US"/>
        </w:rPr>
        <w:t>2022</w:t>
      </w:r>
      <w:proofErr w:type="gramEnd"/>
      <w:r w:rsidR="00001246" w:rsidRPr="565D7F01">
        <w:rPr>
          <w:rFonts w:ascii="Atyp Colt CZ" w:hAnsi="Atyp Colt CZ"/>
          <w:sz w:val="20"/>
          <w:szCs w:val="20"/>
          <w:lang w:val="en-US"/>
        </w:rPr>
        <w:t xml:space="preserve"> in Prague</w:t>
      </w:r>
      <w:r w:rsidR="00CB7AF4">
        <w:rPr>
          <w:rFonts w:ascii="Atyp Colt CZ" w:hAnsi="Atyp Colt CZ"/>
          <w:sz w:val="20"/>
          <w:szCs w:val="20"/>
          <w:lang w:val="en-US"/>
        </w:rPr>
        <w:t>’</w:t>
      </w:r>
      <w:r w:rsidR="00001246" w:rsidRPr="565D7F01">
        <w:rPr>
          <w:rFonts w:ascii="Atyp Colt CZ" w:hAnsi="Atyp Colt CZ"/>
          <w:sz w:val="20"/>
          <w:szCs w:val="20"/>
          <w:lang w:val="en-US"/>
        </w:rPr>
        <w:t xml:space="preserve">s Kodl </w:t>
      </w:r>
      <w:r w:rsidR="00484B82" w:rsidRPr="565D7F01">
        <w:rPr>
          <w:rFonts w:ascii="Atyp Colt CZ" w:hAnsi="Atyp Colt CZ"/>
          <w:sz w:val="20"/>
          <w:szCs w:val="20"/>
          <w:lang w:val="en-US"/>
        </w:rPr>
        <w:t>G</w:t>
      </w:r>
      <w:r w:rsidR="00001246" w:rsidRPr="565D7F01">
        <w:rPr>
          <w:rFonts w:ascii="Atyp Colt CZ" w:hAnsi="Atyp Colt CZ"/>
          <w:sz w:val="20"/>
          <w:szCs w:val="20"/>
          <w:lang w:val="en-US"/>
        </w:rPr>
        <w:t>allery and the proceedings will be donated to the Army Solidarity Fund,</w:t>
      </w:r>
      <w:r w:rsidR="3866EAF7" w:rsidRPr="565D7F01">
        <w:rPr>
          <w:rFonts w:ascii="Atyp Colt CZ" w:hAnsi="Atyp Colt CZ"/>
          <w:sz w:val="20"/>
          <w:szCs w:val="20"/>
          <w:lang w:val="en-US"/>
        </w:rPr>
        <w:t xml:space="preserve"> </w:t>
      </w:r>
      <w:r w:rsidR="00CB7AF4">
        <w:rPr>
          <w:rFonts w:ascii="Atyp Colt CZ" w:hAnsi="Atyp Colt CZ"/>
          <w:sz w:val="20"/>
          <w:szCs w:val="20"/>
          <w:lang w:val="en-US"/>
        </w:rPr>
        <w:t xml:space="preserve">the </w:t>
      </w:r>
      <w:r w:rsidR="00001246" w:rsidRPr="565D7F01">
        <w:rPr>
          <w:rFonts w:ascii="Atyp Colt CZ" w:hAnsi="Atyp Colt CZ"/>
          <w:sz w:val="20"/>
          <w:szCs w:val="20"/>
          <w:lang w:val="en-US"/>
        </w:rPr>
        <w:t xml:space="preserve">Police </w:t>
      </w:r>
      <w:r w:rsidR="00CB7AF4">
        <w:rPr>
          <w:rFonts w:ascii="Atyp Colt CZ" w:hAnsi="Atyp Colt CZ"/>
          <w:sz w:val="20"/>
          <w:szCs w:val="20"/>
          <w:lang w:val="en-US"/>
        </w:rPr>
        <w:t xml:space="preserve">and Firefighter </w:t>
      </w:r>
      <w:r w:rsidR="00001246" w:rsidRPr="565D7F01">
        <w:rPr>
          <w:rFonts w:ascii="Atyp Colt CZ" w:hAnsi="Atyp Colt CZ"/>
          <w:sz w:val="20"/>
          <w:szCs w:val="20"/>
          <w:lang w:val="en-US"/>
        </w:rPr>
        <w:t>Foundation</w:t>
      </w:r>
      <w:r w:rsidR="000536D2">
        <w:rPr>
          <w:rFonts w:ascii="Atyp Colt CZ" w:hAnsi="Atyp Colt CZ"/>
          <w:sz w:val="20"/>
          <w:szCs w:val="20"/>
          <w:lang w:val="en-US"/>
        </w:rPr>
        <w:t>,</w:t>
      </w:r>
      <w:r w:rsidR="00001246" w:rsidRPr="565D7F01">
        <w:rPr>
          <w:rFonts w:ascii="Atyp Colt CZ" w:hAnsi="Atyp Colt CZ"/>
          <w:sz w:val="20"/>
          <w:szCs w:val="20"/>
          <w:lang w:val="en-US"/>
        </w:rPr>
        <w:t xml:space="preserve"> and the </w:t>
      </w:r>
      <w:bookmarkStart w:id="0" w:name="_Hlk117336243"/>
      <w:r w:rsidR="00001246" w:rsidRPr="565D7F01">
        <w:rPr>
          <w:rFonts w:ascii="Atyp Colt CZ" w:hAnsi="Atyp Colt CZ"/>
          <w:sz w:val="20"/>
          <w:szCs w:val="20"/>
          <w:lang w:val="en-US"/>
        </w:rPr>
        <w:t xml:space="preserve">fundraising </w:t>
      </w:r>
      <w:r w:rsidR="7C6A0248" w:rsidRPr="565D7F01">
        <w:rPr>
          <w:rFonts w:ascii="Atyp Colt CZ" w:hAnsi="Atyp Colt CZ"/>
          <w:sz w:val="20"/>
          <w:szCs w:val="20"/>
          <w:lang w:val="en-US"/>
        </w:rPr>
        <w:t xml:space="preserve">bank </w:t>
      </w:r>
      <w:r w:rsidR="00001246" w:rsidRPr="565D7F01">
        <w:rPr>
          <w:rFonts w:ascii="Atyp Colt CZ" w:hAnsi="Atyp Colt CZ"/>
          <w:sz w:val="20"/>
          <w:szCs w:val="20"/>
          <w:lang w:val="en-US"/>
        </w:rPr>
        <w:t>account of the Embassy of Ukraine in the Czech Republic to support the Ukrainian army</w:t>
      </w:r>
      <w:bookmarkEnd w:id="0"/>
      <w:r w:rsidR="00001246" w:rsidRPr="565D7F01">
        <w:rPr>
          <w:rFonts w:ascii="Atyp Colt CZ" w:hAnsi="Atyp Colt CZ"/>
          <w:sz w:val="20"/>
          <w:szCs w:val="20"/>
          <w:lang w:val="en-US"/>
        </w:rPr>
        <w:t>.</w:t>
      </w:r>
    </w:p>
    <w:p w14:paraId="3ACF0D4D" w14:textId="720BEFDD" w:rsidR="00001246" w:rsidRPr="006F5226" w:rsidRDefault="00001246" w:rsidP="0035346B">
      <w:pPr>
        <w:spacing w:line="276" w:lineRule="auto"/>
        <w:jc w:val="both"/>
        <w:rPr>
          <w:rFonts w:ascii="Atyp Colt CZ" w:hAnsi="Atyp Colt CZ"/>
          <w:sz w:val="20"/>
          <w:szCs w:val="20"/>
          <w:lang w:val="en-US"/>
        </w:rPr>
      </w:pPr>
      <w:r w:rsidRPr="565D7F01">
        <w:rPr>
          <w:rFonts w:ascii="Atyp Colt CZ" w:hAnsi="Atyp Colt CZ"/>
          <w:sz w:val="20"/>
          <w:szCs w:val="20"/>
          <w:lang w:val="en-US"/>
        </w:rPr>
        <w:t xml:space="preserve">The idea to create this </w:t>
      </w:r>
      <w:r w:rsidR="00963037">
        <w:rPr>
          <w:rFonts w:ascii="Atyp Colt CZ" w:hAnsi="Atyp Colt CZ"/>
          <w:sz w:val="20"/>
          <w:szCs w:val="20"/>
          <w:lang w:val="en-US"/>
        </w:rPr>
        <w:t>unique</w:t>
      </w:r>
      <w:r w:rsidR="00203F5D" w:rsidRPr="565D7F01">
        <w:rPr>
          <w:rFonts w:ascii="Atyp Colt CZ" w:hAnsi="Atyp Colt CZ"/>
          <w:sz w:val="20"/>
          <w:szCs w:val="20"/>
          <w:lang w:val="en-US"/>
        </w:rPr>
        <w:t xml:space="preserve"> edition </w:t>
      </w:r>
      <w:r w:rsidR="00963037">
        <w:rPr>
          <w:rFonts w:ascii="Atyp Colt CZ" w:hAnsi="Atyp Colt CZ"/>
          <w:sz w:val="20"/>
          <w:szCs w:val="20"/>
          <w:lang w:val="en-US"/>
        </w:rPr>
        <w:t>was born from</w:t>
      </w:r>
      <w:r w:rsidR="00AA0389" w:rsidRPr="565D7F01">
        <w:rPr>
          <w:rFonts w:ascii="Atyp Colt CZ" w:hAnsi="Atyp Colt CZ"/>
          <w:sz w:val="20"/>
          <w:szCs w:val="20"/>
          <w:lang w:val="en-US"/>
        </w:rPr>
        <w:t xml:space="preserve"> close </w:t>
      </w:r>
      <w:r w:rsidR="00963037">
        <w:rPr>
          <w:rFonts w:ascii="Atyp Colt CZ" w:hAnsi="Atyp Colt CZ"/>
          <w:sz w:val="20"/>
          <w:szCs w:val="20"/>
          <w:lang w:val="en-US"/>
        </w:rPr>
        <w:t xml:space="preserve">cooperation between the two “sisters,” </w:t>
      </w:r>
      <w:r w:rsidR="00AA0389" w:rsidRPr="565D7F01">
        <w:rPr>
          <w:rFonts w:ascii="Atyp Colt CZ" w:hAnsi="Atyp Colt CZ"/>
          <w:sz w:val="20"/>
          <w:szCs w:val="20"/>
          <w:lang w:val="en-US"/>
        </w:rPr>
        <w:t xml:space="preserve">Colt and CZ. </w:t>
      </w:r>
      <w:r w:rsidR="00963037">
        <w:rPr>
          <w:rFonts w:ascii="Atyp Colt CZ" w:hAnsi="Atyp Colt CZ"/>
          <w:sz w:val="20"/>
          <w:szCs w:val="20"/>
          <w:lang w:val="en-US"/>
        </w:rPr>
        <w:t>An</w:t>
      </w:r>
      <w:r w:rsidR="00AA0389" w:rsidRPr="565D7F01">
        <w:rPr>
          <w:rFonts w:ascii="Atyp Colt CZ" w:hAnsi="Atyp Colt CZ"/>
          <w:sz w:val="20"/>
          <w:szCs w:val="20"/>
          <w:lang w:val="en-US"/>
        </w:rPr>
        <w:t xml:space="preserve"> iconic model w</w:t>
      </w:r>
      <w:r w:rsidR="00963037">
        <w:rPr>
          <w:rFonts w:ascii="Atyp Colt CZ" w:hAnsi="Atyp Colt CZ"/>
          <w:sz w:val="20"/>
          <w:szCs w:val="20"/>
          <w:lang w:val="en-US"/>
        </w:rPr>
        <w:t>as</w:t>
      </w:r>
      <w:r w:rsidR="00AA0389" w:rsidRPr="565D7F01">
        <w:rPr>
          <w:rFonts w:ascii="Atyp Colt CZ" w:hAnsi="Atyp Colt CZ"/>
          <w:sz w:val="20"/>
          <w:szCs w:val="20"/>
          <w:lang w:val="en-US"/>
        </w:rPr>
        <w:t xml:space="preserve"> chosen</w:t>
      </w:r>
      <w:r w:rsidR="7DBE99DA" w:rsidRPr="565D7F01">
        <w:rPr>
          <w:rFonts w:ascii="Atyp Colt CZ" w:hAnsi="Atyp Colt CZ"/>
          <w:sz w:val="20"/>
          <w:szCs w:val="20"/>
          <w:lang w:val="en-US"/>
        </w:rPr>
        <w:t xml:space="preserve"> to represent each </w:t>
      </w:r>
      <w:r w:rsidR="00963037">
        <w:rPr>
          <w:rFonts w:ascii="Atyp Colt CZ" w:hAnsi="Atyp Colt CZ"/>
          <w:sz w:val="20"/>
          <w:szCs w:val="20"/>
          <w:lang w:val="en-US"/>
        </w:rPr>
        <w:t>brand</w:t>
      </w:r>
      <w:r w:rsidR="00AA0389" w:rsidRPr="565D7F01">
        <w:rPr>
          <w:rFonts w:ascii="Atyp Colt CZ" w:hAnsi="Atyp Colt CZ"/>
          <w:sz w:val="20"/>
          <w:szCs w:val="20"/>
          <w:lang w:val="en-US"/>
        </w:rPr>
        <w:t xml:space="preserve">: the American Colt 1911 </w:t>
      </w:r>
      <w:r w:rsidR="00963037">
        <w:rPr>
          <w:rFonts w:ascii="Atyp Colt CZ" w:hAnsi="Atyp Colt CZ"/>
          <w:sz w:val="20"/>
          <w:szCs w:val="20"/>
          <w:lang w:val="en-US"/>
        </w:rPr>
        <w:t xml:space="preserve">pistol </w:t>
      </w:r>
      <w:r w:rsidR="00AA0389" w:rsidRPr="565D7F01">
        <w:rPr>
          <w:rFonts w:ascii="Atyp Colt CZ" w:hAnsi="Atyp Colt CZ"/>
          <w:sz w:val="20"/>
          <w:szCs w:val="20"/>
          <w:lang w:val="en-US"/>
        </w:rPr>
        <w:t xml:space="preserve">and the Czech CZ 75. Both </w:t>
      </w:r>
      <w:r w:rsidR="00963037">
        <w:rPr>
          <w:rFonts w:ascii="Atyp Colt CZ" w:hAnsi="Atyp Colt CZ"/>
          <w:sz w:val="20"/>
          <w:szCs w:val="20"/>
          <w:lang w:val="en-US"/>
        </w:rPr>
        <w:t>pistols</w:t>
      </w:r>
      <w:r w:rsidR="00AA0389" w:rsidRPr="565D7F01">
        <w:rPr>
          <w:rFonts w:ascii="Atyp Colt CZ" w:hAnsi="Atyp Colt CZ"/>
          <w:sz w:val="20"/>
          <w:szCs w:val="20"/>
          <w:lang w:val="en-US"/>
        </w:rPr>
        <w:t xml:space="preserve"> are decorated with engravings inspired by the</w:t>
      </w:r>
      <w:r w:rsidR="0396DD4C" w:rsidRPr="565D7F01">
        <w:rPr>
          <w:rFonts w:ascii="Atyp Colt CZ" w:hAnsi="Atyp Colt CZ"/>
          <w:sz w:val="20"/>
          <w:szCs w:val="20"/>
          <w:lang w:val="en-US"/>
        </w:rPr>
        <w:t xml:space="preserve"> 19</w:t>
      </w:r>
      <w:r w:rsidR="0396DD4C" w:rsidRPr="565D7F01">
        <w:rPr>
          <w:rFonts w:ascii="Atyp Colt CZ" w:hAnsi="Atyp Colt CZ"/>
          <w:sz w:val="20"/>
          <w:szCs w:val="20"/>
          <w:vertAlign w:val="superscript"/>
          <w:lang w:val="en-US"/>
        </w:rPr>
        <w:t>th</w:t>
      </w:r>
      <w:r w:rsidR="0396DD4C" w:rsidRPr="565D7F01">
        <w:rPr>
          <w:rFonts w:ascii="Atyp Colt CZ" w:hAnsi="Atyp Colt CZ"/>
          <w:sz w:val="20"/>
          <w:szCs w:val="20"/>
          <w:lang w:val="en-US"/>
        </w:rPr>
        <w:t xml:space="preserve"> century</w:t>
      </w:r>
      <w:r w:rsidR="00AA0389" w:rsidRPr="565D7F01">
        <w:rPr>
          <w:rFonts w:ascii="Atyp Colt CZ" w:hAnsi="Atyp Colt CZ"/>
          <w:sz w:val="20"/>
          <w:szCs w:val="20"/>
          <w:lang w:val="en-US"/>
        </w:rPr>
        <w:t xml:space="preserve"> practice of ornamentation in North America, especially </w:t>
      </w:r>
      <w:r w:rsidR="0D06DE20" w:rsidRPr="565D7F01">
        <w:rPr>
          <w:rFonts w:ascii="Atyp Colt CZ" w:hAnsi="Atyp Colt CZ"/>
          <w:sz w:val="20"/>
          <w:szCs w:val="20"/>
          <w:lang w:val="en-US"/>
        </w:rPr>
        <w:t xml:space="preserve">of </w:t>
      </w:r>
      <w:r w:rsidR="00AA0389" w:rsidRPr="565D7F01">
        <w:rPr>
          <w:rFonts w:ascii="Atyp Colt CZ" w:hAnsi="Atyp Colt CZ"/>
          <w:sz w:val="20"/>
          <w:szCs w:val="20"/>
          <w:lang w:val="en-US"/>
        </w:rPr>
        <w:t>Colt revolvers</w:t>
      </w:r>
      <w:r w:rsidR="35D7520C" w:rsidRPr="565D7F01">
        <w:rPr>
          <w:rFonts w:ascii="Atyp Colt CZ" w:hAnsi="Atyp Colt CZ"/>
          <w:sz w:val="20"/>
          <w:szCs w:val="20"/>
          <w:lang w:val="en-US"/>
        </w:rPr>
        <w:t>,</w:t>
      </w:r>
      <w:r w:rsidR="00AA0389" w:rsidRPr="565D7F01">
        <w:rPr>
          <w:rFonts w:ascii="Atyp Colt CZ" w:hAnsi="Atyp Colt CZ"/>
          <w:sz w:val="20"/>
          <w:szCs w:val="20"/>
          <w:lang w:val="en-US"/>
        </w:rPr>
        <w:t xml:space="preserve"> which are famous </w:t>
      </w:r>
      <w:r w:rsidR="00DA2B6B">
        <w:rPr>
          <w:rFonts w:ascii="Atyp Colt CZ" w:hAnsi="Atyp Colt CZ"/>
          <w:sz w:val="20"/>
          <w:szCs w:val="20"/>
          <w:lang w:val="en-US"/>
        </w:rPr>
        <w:t xml:space="preserve">in this respect </w:t>
      </w:r>
      <w:r w:rsidR="00AA0389" w:rsidRPr="565D7F01">
        <w:rPr>
          <w:rFonts w:ascii="Atyp Colt CZ" w:hAnsi="Atyp Colt CZ"/>
          <w:sz w:val="20"/>
          <w:szCs w:val="20"/>
          <w:lang w:val="en-US"/>
        </w:rPr>
        <w:t>and sought after</w:t>
      </w:r>
      <w:r w:rsidR="000536D2">
        <w:rPr>
          <w:rFonts w:ascii="Atyp Colt CZ" w:hAnsi="Atyp Colt CZ"/>
          <w:sz w:val="20"/>
          <w:szCs w:val="20"/>
          <w:lang w:val="en-US"/>
        </w:rPr>
        <w:t xml:space="preserve"> </w:t>
      </w:r>
      <w:r w:rsidR="00DA2B6B">
        <w:rPr>
          <w:rFonts w:ascii="Atyp Colt CZ" w:hAnsi="Atyp Colt CZ"/>
          <w:sz w:val="20"/>
          <w:szCs w:val="20"/>
          <w:lang w:val="en-US"/>
        </w:rPr>
        <w:t>by collectors</w:t>
      </w:r>
      <w:r w:rsidR="00AA0389" w:rsidRPr="565D7F01">
        <w:rPr>
          <w:rFonts w:ascii="Atyp Colt CZ" w:hAnsi="Atyp Colt CZ"/>
          <w:sz w:val="20"/>
          <w:szCs w:val="20"/>
          <w:lang w:val="en-US"/>
        </w:rPr>
        <w:t>.</w:t>
      </w:r>
    </w:p>
    <w:p w14:paraId="148C330E" w14:textId="49B05374" w:rsidR="00DA2B6B" w:rsidRPr="00524DC9" w:rsidRDefault="00AA0389" w:rsidP="00DA2B6B">
      <w:pPr>
        <w:spacing w:line="276" w:lineRule="auto"/>
        <w:jc w:val="both"/>
        <w:rPr>
          <w:rFonts w:ascii="Atyp Colt CZ" w:hAnsi="Atyp Colt CZ"/>
          <w:sz w:val="20"/>
          <w:szCs w:val="20"/>
          <w:lang w:val="en-US"/>
        </w:rPr>
      </w:pPr>
      <w:r w:rsidRPr="565D7F01">
        <w:rPr>
          <w:rFonts w:ascii="Atyp Colt CZ" w:hAnsi="Atyp Colt CZ"/>
          <w:i/>
          <w:iCs/>
          <w:sz w:val="20"/>
          <w:szCs w:val="20"/>
          <w:lang w:val="en-US"/>
        </w:rPr>
        <w:t xml:space="preserve">“We </w:t>
      </w:r>
      <w:r w:rsidR="6C74E48F" w:rsidRPr="565D7F01">
        <w:rPr>
          <w:rFonts w:ascii="Atyp Colt CZ" w:hAnsi="Atyp Colt CZ"/>
          <w:i/>
          <w:iCs/>
          <w:sz w:val="20"/>
          <w:szCs w:val="20"/>
          <w:lang w:val="en-US"/>
        </w:rPr>
        <w:t>decided</w:t>
      </w:r>
      <w:r w:rsidRPr="565D7F01">
        <w:rPr>
          <w:rFonts w:ascii="Atyp Colt CZ" w:hAnsi="Atyp Colt CZ"/>
          <w:i/>
          <w:iCs/>
          <w:sz w:val="20"/>
          <w:szCs w:val="20"/>
          <w:lang w:val="en-US"/>
        </w:rPr>
        <w:t xml:space="preserve"> t</w:t>
      </w:r>
      <w:r w:rsidR="00D97751" w:rsidRPr="565D7F01">
        <w:rPr>
          <w:rFonts w:ascii="Atyp Colt CZ" w:hAnsi="Atyp Colt CZ"/>
          <w:i/>
          <w:iCs/>
          <w:sz w:val="20"/>
          <w:szCs w:val="20"/>
          <w:lang w:val="en-US"/>
        </w:rPr>
        <w:t>o</w:t>
      </w:r>
      <w:r w:rsidRPr="565D7F01">
        <w:rPr>
          <w:rFonts w:ascii="Atyp Colt CZ" w:hAnsi="Atyp Colt CZ"/>
          <w:i/>
          <w:iCs/>
          <w:sz w:val="20"/>
          <w:szCs w:val="20"/>
          <w:lang w:val="en-US"/>
        </w:rPr>
        <w:t xml:space="preserve"> name</w:t>
      </w:r>
      <w:r w:rsidR="65D5739D" w:rsidRPr="565D7F01">
        <w:rPr>
          <w:rFonts w:ascii="Atyp Colt CZ" w:hAnsi="Atyp Colt CZ"/>
          <w:i/>
          <w:iCs/>
          <w:sz w:val="20"/>
          <w:szCs w:val="20"/>
          <w:lang w:val="en-US"/>
        </w:rPr>
        <w:t xml:space="preserve"> </w:t>
      </w:r>
      <w:r w:rsidRPr="565D7F01">
        <w:rPr>
          <w:rFonts w:ascii="Atyp Colt CZ" w:hAnsi="Atyp Colt CZ"/>
          <w:i/>
          <w:iCs/>
          <w:sz w:val="20"/>
          <w:szCs w:val="20"/>
          <w:lang w:val="en-US"/>
        </w:rPr>
        <w:t>this edition</w:t>
      </w:r>
      <w:r w:rsidR="597D8473" w:rsidRPr="565D7F01">
        <w:rPr>
          <w:rFonts w:ascii="Atyp Colt CZ" w:hAnsi="Atyp Colt CZ"/>
          <w:i/>
          <w:iCs/>
          <w:sz w:val="20"/>
          <w:szCs w:val="20"/>
          <w:lang w:val="en-US"/>
        </w:rPr>
        <w:t xml:space="preserve"> </w:t>
      </w:r>
      <w:r w:rsidR="00DA2B6B">
        <w:rPr>
          <w:rFonts w:ascii="Atyp Colt CZ" w:hAnsi="Atyp Colt CZ"/>
          <w:i/>
          <w:iCs/>
          <w:sz w:val="20"/>
          <w:szCs w:val="20"/>
          <w:lang w:val="en-US"/>
        </w:rPr>
        <w:t>“</w:t>
      </w:r>
      <w:r w:rsidRPr="565D7F01">
        <w:rPr>
          <w:rFonts w:ascii="Atyp Colt CZ" w:hAnsi="Atyp Colt CZ"/>
          <w:i/>
          <w:iCs/>
          <w:sz w:val="20"/>
          <w:szCs w:val="20"/>
          <w:lang w:val="en-US"/>
        </w:rPr>
        <w:t>Tribute to Legends</w:t>
      </w:r>
      <w:r w:rsidR="00DA2B6B">
        <w:rPr>
          <w:rFonts w:ascii="Atyp Colt CZ" w:hAnsi="Atyp Colt CZ"/>
          <w:i/>
          <w:iCs/>
          <w:sz w:val="20"/>
          <w:szCs w:val="20"/>
          <w:lang w:val="en-US"/>
        </w:rPr>
        <w:t>”</w:t>
      </w:r>
      <w:r w:rsidRPr="565D7F01">
        <w:rPr>
          <w:rFonts w:ascii="Atyp Colt CZ" w:hAnsi="Atyp Colt CZ"/>
          <w:i/>
          <w:iCs/>
          <w:sz w:val="20"/>
          <w:szCs w:val="20"/>
          <w:lang w:val="en-US"/>
        </w:rPr>
        <w:t xml:space="preserve"> because both </w:t>
      </w:r>
      <w:r w:rsidR="4DBCFAEF" w:rsidRPr="565D7F01">
        <w:rPr>
          <w:rFonts w:ascii="Atyp Colt CZ" w:hAnsi="Atyp Colt CZ"/>
          <w:i/>
          <w:iCs/>
          <w:sz w:val="20"/>
          <w:szCs w:val="20"/>
          <w:lang w:val="en-US"/>
        </w:rPr>
        <w:t>hand</w:t>
      </w:r>
      <w:r w:rsidRPr="565D7F01">
        <w:rPr>
          <w:rFonts w:ascii="Atyp Colt CZ" w:hAnsi="Atyp Colt CZ"/>
          <w:i/>
          <w:iCs/>
          <w:sz w:val="20"/>
          <w:szCs w:val="20"/>
          <w:lang w:val="en-US"/>
        </w:rPr>
        <w:t xml:space="preserve">guns and their manufacturers are among the </w:t>
      </w:r>
      <w:r w:rsidR="2EBE8106" w:rsidRPr="565D7F01">
        <w:rPr>
          <w:rFonts w:ascii="Atyp Colt CZ" w:hAnsi="Atyp Colt CZ"/>
          <w:i/>
          <w:iCs/>
          <w:sz w:val="20"/>
          <w:szCs w:val="20"/>
          <w:lang w:val="en-US"/>
        </w:rPr>
        <w:t>best</w:t>
      </w:r>
      <w:r w:rsidRPr="565D7F01">
        <w:rPr>
          <w:rFonts w:ascii="Atyp Colt CZ" w:hAnsi="Atyp Colt CZ"/>
          <w:i/>
          <w:iCs/>
          <w:sz w:val="20"/>
          <w:szCs w:val="20"/>
          <w:lang w:val="en-US"/>
        </w:rPr>
        <w:t xml:space="preserve"> in their field</w:t>
      </w:r>
      <w:r w:rsidR="00DA2B6B">
        <w:rPr>
          <w:rFonts w:ascii="Atyp Colt CZ" w:hAnsi="Atyp Colt CZ"/>
          <w:i/>
          <w:iCs/>
          <w:sz w:val="20"/>
          <w:szCs w:val="20"/>
          <w:lang w:val="en-US"/>
        </w:rPr>
        <w:t>,</w:t>
      </w:r>
      <w:r w:rsidRPr="565D7F01">
        <w:rPr>
          <w:rFonts w:ascii="Atyp Colt CZ" w:hAnsi="Atyp Colt CZ"/>
          <w:i/>
          <w:iCs/>
          <w:sz w:val="20"/>
          <w:szCs w:val="20"/>
          <w:lang w:val="en-US"/>
        </w:rPr>
        <w:t xml:space="preserve"> with a rich history and generations of satisfied users. We want </w:t>
      </w:r>
      <w:r w:rsidR="00DA2B6B">
        <w:rPr>
          <w:rFonts w:ascii="Atyp Colt CZ" w:hAnsi="Atyp Colt CZ"/>
          <w:i/>
          <w:iCs/>
          <w:sz w:val="20"/>
          <w:szCs w:val="20"/>
          <w:lang w:val="en-US"/>
        </w:rPr>
        <w:t xml:space="preserve">to </w:t>
      </w:r>
      <w:proofErr w:type="gramStart"/>
      <w:r w:rsidR="00DA2B6B">
        <w:rPr>
          <w:rFonts w:ascii="Atyp Colt CZ" w:hAnsi="Atyp Colt CZ"/>
          <w:i/>
          <w:iCs/>
          <w:sz w:val="20"/>
          <w:szCs w:val="20"/>
          <w:lang w:val="en-US"/>
        </w:rPr>
        <w:t xml:space="preserve">continue </w:t>
      </w:r>
      <w:r w:rsidR="4E7D8CC5" w:rsidRPr="565D7F01">
        <w:rPr>
          <w:rFonts w:ascii="Atyp Colt CZ" w:hAnsi="Atyp Colt CZ"/>
          <w:i/>
          <w:iCs/>
          <w:sz w:val="20"/>
          <w:szCs w:val="20"/>
          <w:lang w:val="en-US"/>
        </w:rPr>
        <w:t>on</w:t>
      </w:r>
      <w:proofErr w:type="gramEnd"/>
      <w:r w:rsidRPr="565D7F01">
        <w:rPr>
          <w:rFonts w:ascii="Atyp Colt CZ" w:hAnsi="Atyp Colt CZ"/>
          <w:i/>
          <w:iCs/>
          <w:sz w:val="20"/>
          <w:szCs w:val="20"/>
          <w:lang w:val="en-US"/>
        </w:rPr>
        <w:t xml:space="preserve"> this </w:t>
      </w:r>
      <w:r w:rsidR="3C522DDD" w:rsidRPr="565D7F01">
        <w:rPr>
          <w:rFonts w:ascii="Atyp Colt CZ" w:hAnsi="Atyp Colt CZ"/>
          <w:i/>
          <w:iCs/>
          <w:sz w:val="20"/>
          <w:szCs w:val="20"/>
          <w:lang w:val="en-US"/>
        </w:rPr>
        <w:t xml:space="preserve">set </w:t>
      </w:r>
      <w:r w:rsidRPr="565D7F01">
        <w:rPr>
          <w:rFonts w:ascii="Atyp Colt CZ" w:hAnsi="Atyp Colt CZ"/>
          <w:i/>
          <w:iCs/>
          <w:sz w:val="20"/>
          <w:szCs w:val="20"/>
          <w:lang w:val="en-US"/>
        </w:rPr>
        <w:t>course an</w:t>
      </w:r>
      <w:r w:rsidR="1E4CD0B1" w:rsidRPr="565D7F01">
        <w:rPr>
          <w:rFonts w:ascii="Atyp Colt CZ" w:hAnsi="Atyp Colt CZ"/>
          <w:i/>
          <w:iCs/>
          <w:sz w:val="20"/>
          <w:szCs w:val="20"/>
          <w:lang w:val="en-US"/>
        </w:rPr>
        <w:t>d</w:t>
      </w:r>
      <w:r w:rsidRPr="565D7F01">
        <w:rPr>
          <w:rFonts w:ascii="Atyp Colt CZ" w:hAnsi="Atyp Colt CZ"/>
          <w:i/>
          <w:iCs/>
          <w:sz w:val="20"/>
          <w:szCs w:val="20"/>
          <w:lang w:val="en-US"/>
        </w:rPr>
        <w:t xml:space="preserve"> to establish Colt CZ Group as the</w:t>
      </w:r>
      <w:r w:rsidR="00DA2B6B">
        <w:rPr>
          <w:rFonts w:ascii="Atyp Colt CZ" w:hAnsi="Atyp Colt CZ"/>
          <w:i/>
          <w:iCs/>
          <w:sz w:val="20"/>
          <w:szCs w:val="20"/>
          <w:lang w:val="en-US"/>
        </w:rPr>
        <w:t xml:space="preserve"> recognized</w:t>
      </w:r>
      <w:r w:rsidRPr="565D7F01">
        <w:rPr>
          <w:rFonts w:ascii="Atyp Colt CZ" w:hAnsi="Atyp Colt CZ"/>
          <w:i/>
          <w:iCs/>
          <w:sz w:val="20"/>
          <w:szCs w:val="20"/>
          <w:lang w:val="en-US"/>
        </w:rPr>
        <w:t xml:space="preserve"> </w:t>
      </w:r>
      <w:r w:rsidR="00937C91" w:rsidRPr="565D7F01">
        <w:rPr>
          <w:rFonts w:ascii="Atyp Colt CZ" w:hAnsi="Atyp Colt CZ"/>
          <w:i/>
          <w:iCs/>
          <w:sz w:val="20"/>
          <w:szCs w:val="20"/>
          <w:lang w:val="en-US"/>
        </w:rPr>
        <w:t xml:space="preserve">undisputed leader </w:t>
      </w:r>
      <w:r w:rsidR="00DA2B6B">
        <w:rPr>
          <w:rFonts w:ascii="Atyp Colt CZ" w:hAnsi="Atyp Colt CZ"/>
          <w:i/>
          <w:iCs/>
          <w:sz w:val="20"/>
          <w:szCs w:val="20"/>
          <w:lang w:val="en-US"/>
        </w:rPr>
        <w:t>of</w:t>
      </w:r>
      <w:r w:rsidR="00937C91" w:rsidRPr="565D7F01">
        <w:rPr>
          <w:rFonts w:ascii="Atyp Colt CZ" w:hAnsi="Atyp Colt CZ"/>
          <w:i/>
          <w:iCs/>
          <w:sz w:val="20"/>
          <w:szCs w:val="20"/>
          <w:lang w:val="en-US"/>
        </w:rPr>
        <w:t xml:space="preserve"> </w:t>
      </w:r>
      <w:r w:rsidR="00DA2B6B">
        <w:rPr>
          <w:rFonts w:ascii="Atyp Colt CZ" w:hAnsi="Atyp Colt CZ"/>
          <w:i/>
          <w:iCs/>
          <w:sz w:val="20"/>
          <w:szCs w:val="20"/>
          <w:lang w:val="en-US"/>
        </w:rPr>
        <w:t>small arms industry</w:t>
      </w:r>
      <w:r w:rsidR="00937C91" w:rsidRPr="565D7F01">
        <w:rPr>
          <w:rFonts w:ascii="Atyp Colt CZ" w:hAnsi="Atyp Colt CZ"/>
          <w:i/>
          <w:iCs/>
          <w:sz w:val="20"/>
          <w:szCs w:val="20"/>
          <w:lang w:val="en-US"/>
        </w:rPr>
        <w:t>. I am glad</w:t>
      </w:r>
      <w:r w:rsidR="46139626" w:rsidRPr="565D7F01">
        <w:rPr>
          <w:rFonts w:ascii="Atyp Colt CZ" w:hAnsi="Atyp Colt CZ"/>
          <w:i/>
          <w:iCs/>
          <w:sz w:val="20"/>
          <w:szCs w:val="20"/>
          <w:lang w:val="en-US"/>
        </w:rPr>
        <w:t xml:space="preserve"> </w:t>
      </w:r>
      <w:r w:rsidR="00937C91" w:rsidRPr="565D7F01">
        <w:rPr>
          <w:rFonts w:ascii="Atyp Colt CZ" w:hAnsi="Atyp Colt CZ"/>
          <w:i/>
          <w:iCs/>
          <w:sz w:val="20"/>
          <w:szCs w:val="20"/>
          <w:lang w:val="en-US"/>
        </w:rPr>
        <w:t>that the auction of one of these sets will support our</w:t>
      </w:r>
      <w:r w:rsidR="1D67C30F" w:rsidRPr="565D7F01">
        <w:rPr>
          <w:rFonts w:ascii="Atyp Colt CZ" w:hAnsi="Atyp Colt CZ"/>
          <w:i/>
          <w:iCs/>
          <w:sz w:val="20"/>
          <w:szCs w:val="20"/>
          <w:lang w:val="en-US"/>
        </w:rPr>
        <w:t xml:space="preserve"> </w:t>
      </w:r>
      <w:r w:rsidR="00B21354">
        <w:rPr>
          <w:rFonts w:ascii="Atyp Colt CZ" w:hAnsi="Atyp Colt CZ"/>
          <w:i/>
          <w:iCs/>
          <w:sz w:val="20"/>
          <w:szCs w:val="20"/>
          <w:lang w:val="en-US"/>
        </w:rPr>
        <w:t>soldiers</w:t>
      </w:r>
      <w:r w:rsidR="00937C91" w:rsidRPr="565D7F01">
        <w:rPr>
          <w:rFonts w:ascii="Atyp Colt CZ" w:hAnsi="Atyp Colt CZ"/>
          <w:i/>
          <w:iCs/>
          <w:sz w:val="20"/>
          <w:szCs w:val="20"/>
          <w:lang w:val="en-US"/>
        </w:rPr>
        <w:t>, police</w:t>
      </w:r>
      <w:r w:rsidR="00B21354">
        <w:rPr>
          <w:rFonts w:ascii="Atyp Colt CZ" w:hAnsi="Atyp Colt CZ"/>
          <w:i/>
          <w:iCs/>
          <w:sz w:val="20"/>
          <w:szCs w:val="20"/>
          <w:lang w:val="en-US"/>
        </w:rPr>
        <w:t>men</w:t>
      </w:r>
      <w:r w:rsidR="00937C91" w:rsidRPr="565D7F01">
        <w:rPr>
          <w:rFonts w:ascii="Atyp Colt CZ" w:hAnsi="Atyp Colt CZ"/>
          <w:i/>
          <w:iCs/>
          <w:sz w:val="20"/>
          <w:szCs w:val="20"/>
          <w:lang w:val="en-US"/>
        </w:rPr>
        <w:t xml:space="preserve">, </w:t>
      </w:r>
      <w:proofErr w:type="gramStart"/>
      <w:r w:rsidR="00937C91" w:rsidRPr="565D7F01">
        <w:rPr>
          <w:rFonts w:ascii="Atyp Colt CZ" w:hAnsi="Atyp Colt CZ"/>
          <w:i/>
          <w:iCs/>
          <w:sz w:val="20"/>
          <w:szCs w:val="20"/>
          <w:lang w:val="en-US"/>
        </w:rPr>
        <w:t>firefighters</w:t>
      </w:r>
      <w:proofErr w:type="gramEnd"/>
      <w:r w:rsidR="00937C91" w:rsidRPr="565D7F01">
        <w:rPr>
          <w:rFonts w:ascii="Atyp Colt CZ" w:hAnsi="Atyp Colt CZ"/>
          <w:i/>
          <w:iCs/>
          <w:sz w:val="20"/>
          <w:szCs w:val="20"/>
          <w:lang w:val="en-US"/>
        </w:rPr>
        <w:t xml:space="preserve"> and their families</w:t>
      </w:r>
      <w:r w:rsidR="2BFB209F" w:rsidRPr="565D7F01">
        <w:rPr>
          <w:rFonts w:ascii="Atyp Colt CZ" w:hAnsi="Atyp Colt CZ"/>
          <w:i/>
          <w:iCs/>
          <w:sz w:val="20"/>
          <w:szCs w:val="20"/>
          <w:lang w:val="en-US"/>
        </w:rPr>
        <w:t>, as well as</w:t>
      </w:r>
      <w:r w:rsidR="00937C91" w:rsidRPr="565D7F01">
        <w:rPr>
          <w:rFonts w:ascii="Atyp Colt CZ" w:hAnsi="Atyp Colt CZ"/>
          <w:i/>
          <w:iCs/>
          <w:sz w:val="20"/>
          <w:szCs w:val="20"/>
          <w:lang w:val="en-US"/>
        </w:rPr>
        <w:t xml:space="preserve"> </w:t>
      </w:r>
      <w:r w:rsidR="132F5DAB" w:rsidRPr="565D7F01">
        <w:rPr>
          <w:rFonts w:ascii="Atyp Colt CZ" w:hAnsi="Atyp Colt CZ"/>
          <w:i/>
          <w:iCs/>
          <w:sz w:val="20"/>
          <w:szCs w:val="20"/>
          <w:lang w:val="en-US"/>
        </w:rPr>
        <w:t>the</w:t>
      </w:r>
      <w:r w:rsidR="00937C91" w:rsidRPr="565D7F01">
        <w:rPr>
          <w:rFonts w:ascii="Atyp Colt CZ" w:hAnsi="Atyp Colt CZ"/>
          <w:i/>
          <w:iCs/>
          <w:sz w:val="20"/>
          <w:szCs w:val="20"/>
          <w:lang w:val="en-US"/>
        </w:rPr>
        <w:t xml:space="preserve"> Ukrainian Army</w:t>
      </w:r>
      <w:r w:rsidR="72DD368E" w:rsidRPr="565D7F01">
        <w:rPr>
          <w:rFonts w:ascii="Atyp Colt CZ" w:hAnsi="Atyp Colt CZ"/>
          <w:i/>
          <w:iCs/>
          <w:sz w:val="20"/>
          <w:szCs w:val="20"/>
          <w:lang w:val="en-US"/>
        </w:rPr>
        <w:t>,</w:t>
      </w:r>
      <w:r w:rsidR="00937C91" w:rsidRPr="565D7F01">
        <w:rPr>
          <w:rFonts w:ascii="Atyp Colt CZ" w:hAnsi="Atyp Colt CZ"/>
          <w:i/>
          <w:iCs/>
          <w:sz w:val="20"/>
          <w:szCs w:val="20"/>
          <w:lang w:val="en-US"/>
        </w:rPr>
        <w:t>”</w:t>
      </w:r>
      <w:r w:rsidR="00937C91" w:rsidRPr="565D7F01">
        <w:rPr>
          <w:rFonts w:ascii="Atyp Colt CZ" w:hAnsi="Atyp Colt CZ"/>
          <w:sz w:val="20"/>
          <w:szCs w:val="20"/>
          <w:lang w:val="en-US"/>
        </w:rPr>
        <w:t xml:space="preserve"> </w:t>
      </w:r>
      <w:r w:rsidR="1BCB4670" w:rsidRPr="565D7F01">
        <w:rPr>
          <w:rFonts w:ascii="Atyp Colt CZ" w:hAnsi="Atyp Colt CZ"/>
          <w:b/>
          <w:bCs/>
          <w:sz w:val="20"/>
          <w:szCs w:val="20"/>
          <w:lang w:val="en-US"/>
        </w:rPr>
        <w:t>s</w:t>
      </w:r>
      <w:r w:rsidR="00937C91" w:rsidRPr="565D7F01">
        <w:rPr>
          <w:rFonts w:ascii="Atyp Colt CZ" w:hAnsi="Atyp Colt CZ"/>
          <w:b/>
          <w:bCs/>
          <w:sz w:val="20"/>
          <w:szCs w:val="20"/>
          <w:lang w:val="en-US"/>
        </w:rPr>
        <w:t>a</w:t>
      </w:r>
      <w:r w:rsidR="7066096F" w:rsidRPr="565D7F01">
        <w:rPr>
          <w:rFonts w:ascii="Atyp Colt CZ" w:hAnsi="Atyp Colt CZ"/>
          <w:b/>
          <w:bCs/>
          <w:sz w:val="20"/>
          <w:szCs w:val="20"/>
          <w:lang w:val="en-US"/>
        </w:rPr>
        <w:t>id</w:t>
      </w:r>
      <w:r w:rsidR="00937C91" w:rsidRPr="565D7F01">
        <w:rPr>
          <w:rFonts w:ascii="Atyp Colt CZ" w:hAnsi="Atyp Colt CZ"/>
          <w:b/>
          <w:bCs/>
          <w:sz w:val="20"/>
          <w:szCs w:val="20"/>
          <w:lang w:val="en-US"/>
        </w:rPr>
        <w:t xml:space="preserve"> Jan Drahota</w:t>
      </w:r>
      <w:r w:rsidR="4F1880DD" w:rsidRPr="565D7F01">
        <w:rPr>
          <w:rFonts w:ascii="Atyp Colt CZ" w:hAnsi="Atyp Colt CZ"/>
          <w:b/>
          <w:bCs/>
          <w:sz w:val="20"/>
          <w:szCs w:val="20"/>
          <w:lang w:val="en-US"/>
        </w:rPr>
        <w:t>,</w:t>
      </w:r>
      <w:r w:rsidR="00CE6354" w:rsidRPr="565D7F01">
        <w:rPr>
          <w:rFonts w:ascii="Atyp Colt CZ" w:hAnsi="Atyp Colt CZ"/>
          <w:b/>
          <w:bCs/>
          <w:sz w:val="20"/>
          <w:szCs w:val="20"/>
          <w:lang w:val="en-US"/>
        </w:rPr>
        <w:t xml:space="preserve"> CEO and </w:t>
      </w:r>
      <w:r w:rsidR="00694EB4" w:rsidRPr="565D7F01">
        <w:rPr>
          <w:rFonts w:ascii="Atyp Colt CZ" w:hAnsi="Atyp Colt CZ"/>
          <w:b/>
          <w:bCs/>
          <w:sz w:val="20"/>
          <w:szCs w:val="20"/>
          <w:lang w:val="en-US"/>
        </w:rPr>
        <w:t>Chairman of the Board of Directors</w:t>
      </w:r>
      <w:r w:rsidR="686F051D" w:rsidRPr="565D7F01">
        <w:rPr>
          <w:rFonts w:ascii="Atyp Colt CZ" w:hAnsi="Atyp Colt CZ"/>
          <w:b/>
          <w:bCs/>
          <w:sz w:val="20"/>
          <w:szCs w:val="20"/>
          <w:lang w:val="en-US"/>
        </w:rPr>
        <w:t xml:space="preserve"> of Colt CZ Group</w:t>
      </w:r>
      <w:r w:rsidR="00694EB4" w:rsidRPr="565D7F01">
        <w:rPr>
          <w:rFonts w:ascii="Atyp Colt CZ" w:hAnsi="Atyp Colt CZ"/>
          <w:b/>
          <w:bCs/>
          <w:sz w:val="20"/>
          <w:szCs w:val="20"/>
          <w:lang w:val="en-US"/>
        </w:rPr>
        <w:t>.</w:t>
      </w:r>
    </w:p>
    <w:p w14:paraId="5AD461F5" w14:textId="3B76A594" w:rsidR="00B21354" w:rsidRPr="006F5226" w:rsidRDefault="00D87D47" w:rsidP="0035346B">
      <w:pPr>
        <w:spacing w:line="276" w:lineRule="auto"/>
        <w:jc w:val="both"/>
        <w:rPr>
          <w:rFonts w:ascii="Atyp Colt CZ" w:hAnsi="Atyp Colt CZ"/>
          <w:sz w:val="20"/>
          <w:szCs w:val="20"/>
          <w:lang w:val="en-US"/>
        </w:rPr>
      </w:pPr>
      <w:r w:rsidRPr="565D7F01">
        <w:rPr>
          <w:rFonts w:ascii="Atyp Colt CZ" w:hAnsi="Atyp Colt CZ"/>
          <w:sz w:val="20"/>
          <w:szCs w:val="20"/>
          <w:lang w:val="en-US"/>
        </w:rPr>
        <w:t xml:space="preserve">Colt 1911, as the name suggests, was introduced into active duty 111 years ago and up until </w:t>
      </w:r>
      <w:r w:rsidR="00EB0746" w:rsidRPr="565D7F01">
        <w:rPr>
          <w:rFonts w:ascii="Atyp Colt CZ" w:hAnsi="Atyp Colt CZ"/>
          <w:sz w:val="20"/>
          <w:szCs w:val="20"/>
          <w:lang w:val="en-US"/>
        </w:rPr>
        <w:t>the 1980s</w:t>
      </w:r>
      <w:r w:rsidR="00E04608" w:rsidRPr="565D7F01">
        <w:rPr>
          <w:rFonts w:ascii="Atyp Colt CZ" w:hAnsi="Atyp Colt CZ"/>
          <w:sz w:val="20"/>
          <w:szCs w:val="20"/>
          <w:lang w:val="en-US"/>
        </w:rPr>
        <w:t>,</w:t>
      </w:r>
      <w:r w:rsidR="00EB0746" w:rsidRPr="565D7F01">
        <w:rPr>
          <w:rFonts w:ascii="Atyp Colt CZ" w:hAnsi="Atyp Colt CZ"/>
          <w:sz w:val="20"/>
          <w:szCs w:val="20"/>
          <w:lang w:val="en-US"/>
        </w:rPr>
        <w:t xml:space="preserve"> it was the standard </w:t>
      </w:r>
      <w:r w:rsidR="00F82AC8" w:rsidRPr="565D7F01">
        <w:rPr>
          <w:rFonts w:ascii="Atyp Colt CZ" w:hAnsi="Atyp Colt CZ"/>
          <w:sz w:val="20"/>
          <w:szCs w:val="20"/>
          <w:lang w:val="en-US"/>
        </w:rPr>
        <w:t xml:space="preserve">issue </w:t>
      </w:r>
      <w:r w:rsidR="70353A0B" w:rsidRPr="565D7F01">
        <w:rPr>
          <w:rFonts w:ascii="Atyp Colt CZ" w:hAnsi="Atyp Colt CZ"/>
          <w:sz w:val="20"/>
          <w:szCs w:val="20"/>
          <w:lang w:val="en-US"/>
        </w:rPr>
        <w:t>handgun</w:t>
      </w:r>
      <w:r w:rsidR="00F82AC8" w:rsidRPr="565D7F01">
        <w:rPr>
          <w:rFonts w:ascii="Atyp Colt CZ" w:hAnsi="Atyp Colt CZ"/>
          <w:sz w:val="20"/>
          <w:szCs w:val="20"/>
          <w:lang w:val="en-US"/>
        </w:rPr>
        <w:t xml:space="preserve"> of the US Army. </w:t>
      </w:r>
      <w:r w:rsidR="00A62D3E" w:rsidRPr="565D7F01">
        <w:rPr>
          <w:rFonts w:ascii="Atyp Colt CZ" w:hAnsi="Atyp Colt CZ"/>
          <w:sz w:val="20"/>
          <w:szCs w:val="20"/>
          <w:lang w:val="en-US"/>
        </w:rPr>
        <w:t>According to many</w:t>
      </w:r>
      <w:r w:rsidR="000D05C0" w:rsidRPr="565D7F01">
        <w:rPr>
          <w:rFonts w:ascii="Atyp Colt CZ" w:hAnsi="Atyp Colt CZ"/>
          <w:sz w:val="20"/>
          <w:szCs w:val="20"/>
          <w:lang w:val="en-US"/>
        </w:rPr>
        <w:t>,</w:t>
      </w:r>
      <w:r w:rsidR="00A62D3E" w:rsidRPr="565D7F01">
        <w:rPr>
          <w:rFonts w:ascii="Atyp Colt CZ" w:hAnsi="Atyp Colt CZ"/>
          <w:sz w:val="20"/>
          <w:szCs w:val="20"/>
          <w:lang w:val="en-US"/>
        </w:rPr>
        <w:t xml:space="preserve"> it is the perfect </w:t>
      </w:r>
      <w:r w:rsidR="25B622DE" w:rsidRPr="565D7F01">
        <w:rPr>
          <w:rFonts w:ascii="Atyp Colt CZ" w:hAnsi="Atyp Colt CZ"/>
          <w:sz w:val="20"/>
          <w:szCs w:val="20"/>
          <w:lang w:val="en-US"/>
        </w:rPr>
        <w:t>single</w:t>
      </w:r>
      <w:r w:rsidR="00326349">
        <w:rPr>
          <w:rFonts w:ascii="Atyp Colt CZ" w:hAnsi="Atyp Colt CZ"/>
          <w:sz w:val="20"/>
          <w:szCs w:val="20"/>
          <w:lang w:val="en-US"/>
        </w:rPr>
        <w:t>-</w:t>
      </w:r>
      <w:r w:rsidR="25B622DE" w:rsidRPr="565D7F01">
        <w:rPr>
          <w:rFonts w:ascii="Atyp Colt CZ" w:hAnsi="Atyp Colt CZ"/>
          <w:sz w:val="20"/>
          <w:szCs w:val="20"/>
          <w:lang w:val="en-US"/>
        </w:rPr>
        <w:t xml:space="preserve">stack magazine </w:t>
      </w:r>
      <w:r w:rsidR="0026227D">
        <w:rPr>
          <w:rFonts w:ascii="Atyp Colt CZ" w:hAnsi="Atyp Colt CZ"/>
          <w:sz w:val="20"/>
          <w:szCs w:val="20"/>
          <w:lang w:val="en-US"/>
        </w:rPr>
        <w:t>pistol</w:t>
      </w:r>
      <w:r w:rsidR="008478E6" w:rsidRPr="565D7F01">
        <w:rPr>
          <w:rFonts w:ascii="Atyp Colt CZ" w:hAnsi="Atyp Colt CZ"/>
          <w:sz w:val="20"/>
          <w:szCs w:val="20"/>
          <w:lang w:val="en-US"/>
        </w:rPr>
        <w:t xml:space="preserve"> and </w:t>
      </w:r>
      <w:r w:rsidR="00326349">
        <w:rPr>
          <w:rFonts w:ascii="Atyp Colt CZ" w:hAnsi="Atyp Colt CZ"/>
          <w:sz w:val="20"/>
          <w:szCs w:val="20"/>
          <w:lang w:val="en-US"/>
        </w:rPr>
        <w:t xml:space="preserve">currently </w:t>
      </w:r>
      <w:r w:rsidR="008478E6" w:rsidRPr="565D7F01">
        <w:rPr>
          <w:rFonts w:ascii="Atyp Colt CZ" w:hAnsi="Atyp Colt CZ"/>
          <w:sz w:val="20"/>
          <w:szCs w:val="20"/>
          <w:lang w:val="en-US"/>
        </w:rPr>
        <w:t xml:space="preserve">is the </w:t>
      </w:r>
      <w:r w:rsidR="00A15469" w:rsidRPr="565D7F01">
        <w:rPr>
          <w:rFonts w:ascii="Atyp Colt CZ" w:hAnsi="Atyp Colt CZ"/>
          <w:sz w:val="20"/>
          <w:szCs w:val="20"/>
          <w:lang w:val="en-US"/>
        </w:rPr>
        <w:t xml:space="preserve">most copied handgun </w:t>
      </w:r>
      <w:r w:rsidR="00B21354">
        <w:rPr>
          <w:rFonts w:ascii="Atyp Colt CZ" w:hAnsi="Atyp Colt CZ"/>
          <w:sz w:val="20"/>
          <w:szCs w:val="20"/>
          <w:lang w:val="en-US"/>
        </w:rPr>
        <w:t>i</w:t>
      </w:r>
      <w:r w:rsidR="00A15469" w:rsidRPr="565D7F01">
        <w:rPr>
          <w:rFonts w:ascii="Atyp Colt CZ" w:hAnsi="Atyp Colt CZ"/>
          <w:sz w:val="20"/>
          <w:szCs w:val="20"/>
          <w:lang w:val="en-US"/>
        </w:rPr>
        <w:t>n the world.</w:t>
      </w:r>
    </w:p>
    <w:p w14:paraId="36CED2A5" w14:textId="7071367D" w:rsidR="005D16A3" w:rsidRDefault="00A15469" w:rsidP="00524DC9">
      <w:pPr>
        <w:spacing w:line="276" w:lineRule="auto"/>
        <w:jc w:val="both"/>
        <w:rPr>
          <w:rFonts w:ascii="Atyp Colt CZ" w:hAnsi="Atyp Colt CZ"/>
          <w:bCs/>
          <w:sz w:val="20"/>
          <w:szCs w:val="20"/>
          <w:lang w:val="en-US"/>
        </w:rPr>
      </w:pPr>
      <w:r w:rsidRPr="565D7F01">
        <w:rPr>
          <w:rFonts w:ascii="Atyp Colt CZ" w:hAnsi="Atyp Colt CZ"/>
          <w:sz w:val="20"/>
          <w:szCs w:val="20"/>
          <w:lang w:val="en-US"/>
        </w:rPr>
        <w:t>The CZ 7</w:t>
      </w:r>
      <w:r w:rsidR="5EF5A591" w:rsidRPr="565D7F01">
        <w:rPr>
          <w:rFonts w:ascii="Atyp Colt CZ" w:hAnsi="Atyp Colt CZ"/>
          <w:sz w:val="20"/>
          <w:szCs w:val="20"/>
          <w:lang w:val="en-US"/>
        </w:rPr>
        <w:t>5</w:t>
      </w:r>
      <w:r w:rsidRPr="565D7F01">
        <w:rPr>
          <w:rFonts w:ascii="Atyp Colt CZ" w:hAnsi="Atyp Colt CZ"/>
          <w:sz w:val="20"/>
          <w:szCs w:val="20"/>
          <w:lang w:val="en-US"/>
        </w:rPr>
        <w:t xml:space="preserve"> is one of the </w:t>
      </w:r>
      <w:r w:rsidR="001F029D" w:rsidRPr="565D7F01">
        <w:rPr>
          <w:rFonts w:ascii="Atyp Colt CZ" w:hAnsi="Atyp Colt CZ"/>
          <w:sz w:val="20"/>
          <w:szCs w:val="20"/>
          <w:lang w:val="en-US"/>
        </w:rPr>
        <w:t>so</w:t>
      </w:r>
      <w:r w:rsidR="00F65D75" w:rsidRPr="565D7F01">
        <w:rPr>
          <w:rFonts w:ascii="Atyp Colt CZ" w:hAnsi="Atyp Colt CZ"/>
          <w:sz w:val="20"/>
          <w:szCs w:val="20"/>
          <w:lang w:val="en-US"/>
        </w:rPr>
        <w:t>-</w:t>
      </w:r>
      <w:r w:rsidR="001F029D" w:rsidRPr="565D7F01">
        <w:rPr>
          <w:rFonts w:ascii="Atyp Colt CZ" w:hAnsi="Atyp Colt CZ"/>
          <w:sz w:val="20"/>
          <w:szCs w:val="20"/>
          <w:lang w:val="en-US"/>
        </w:rPr>
        <w:t xml:space="preserve">called “Wonder Nines” </w:t>
      </w:r>
      <w:r w:rsidR="0077611F" w:rsidRPr="565D7F01">
        <w:rPr>
          <w:rFonts w:ascii="Atyp Colt CZ" w:hAnsi="Atyp Colt CZ"/>
          <w:sz w:val="20"/>
          <w:szCs w:val="20"/>
          <w:lang w:val="en-US"/>
        </w:rPr>
        <w:t xml:space="preserve">– </w:t>
      </w:r>
      <w:r w:rsidR="00365DBF" w:rsidRPr="565D7F01">
        <w:rPr>
          <w:rFonts w:ascii="Atyp Colt CZ" w:hAnsi="Atyp Colt CZ"/>
          <w:sz w:val="20"/>
          <w:szCs w:val="20"/>
          <w:lang w:val="en-US"/>
        </w:rPr>
        <w:t>high-capacity, se</w:t>
      </w:r>
      <w:r w:rsidR="4220065F" w:rsidRPr="565D7F01">
        <w:rPr>
          <w:rFonts w:ascii="Atyp Colt CZ" w:hAnsi="Atyp Colt CZ"/>
          <w:sz w:val="20"/>
          <w:szCs w:val="20"/>
          <w:lang w:val="en-US"/>
        </w:rPr>
        <w:t>mi-automatic pistols chambered in</w:t>
      </w:r>
      <w:r w:rsidR="00365DBF" w:rsidRPr="565D7F01">
        <w:rPr>
          <w:rFonts w:ascii="Atyp Colt CZ" w:hAnsi="Atyp Colt CZ"/>
          <w:sz w:val="20"/>
          <w:szCs w:val="20"/>
          <w:lang w:val="en-US"/>
        </w:rPr>
        <w:t xml:space="preserve"> 9 mm Luger</w:t>
      </w:r>
      <w:r w:rsidR="005241F3">
        <w:rPr>
          <w:rFonts w:ascii="Atyp Colt CZ" w:hAnsi="Atyp Colt CZ"/>
          <w:sz w:val="20"/>
          <w:szCs w:val="20"/>
          <w:lang w:val="en-US"/>
        </w:rPr>
        <w:t xml:space="preserve"> equipped with a double-action trigger mechanism, which started to dominate the global market </w:t>
      </w:r>
      <w:r w:rsidR="00326349">
        <w:rPr>
          <w:rFonts w:ascii="Atyp Colt CZ" w:hAnsi="Atyp Colt CZ"/>
          <w:sz w:val="20"/>
          <w:szCs w:val="20"/>
          <w:lang w:val="en-US"/>
        </w:rPr>
        <w:t>and until today is one of the most successful ones.</w:t>
      </w:r>
      <w:r w:rsidR="005241F3" w:rsidRPr="565D7F01" w:rsidDel="005241F3">
        <w:rPr>
          <w:rFonts w:ascii="Atyp Colt CZ" w:hAnsi="Atyp Colt CZ"/>
          <w:sz w:val="20"/>
          <w:szCs w:val="20"/>
          <w:lang w:val="en-US"/>
        </w:rPr>
        <w:t xml:space="preserve"> </w:t>
      </w:r>
      <w:r w:rsidR="00365DBF" w:rsidRPr="565D7F01">
        <w:rPr>
          <w:rFonts w:ascii="Atyp Colt CZ" w:hAnsi="Atyp Colt CZ"/>
          <w:sz w:val="20"/>
          <w:szCs w:val="20"/>
          <w:lang w:val="en-US"/>
        </w:rPr>
        <w:t>After the Colt 1911, it is the second most copied pistol of all time</w:t>
      </w:r>
      <w:r w:rsidR="00917051">
        <w:rPr>
          <w:rFonts w:ascii="Atyp Colt CZ" w:hAnsi="Atyp Colt CZ"/>
          <w:sz w:val="20"/>
          <w:szCs w:val="20"/>
          <w:lang w:val="en-US"/>
        </w:rPr>
        <w:t>s</w:t>
      </w:r>
      <w:r w:rsidR="00326349">
        <w:rPr>
          <w:rFonts w:ascii="Atyp Colt CZ" w:hAnsi="Atyp Colt CZ"/>
          <w:sz w:val="20"/>
          <w:szCs w:val="20"/>
          <w:lang w:val="en-US"/>
        </w:rPr>
        <w:t>.</w:t>
      </w:r>
      <w:r w:rsidR="00365DBF" w:rsidRPr="565D7F01">
        <w:rPr>
          <w:rFonts w:ascii="Atyp Colt CZ" w:hAnsi="Atyp Colt CZ"/>
          <w:sz w:val="20"/>
          <w:szCs w:val="20"/>
          <w:lang w:val="en-US"/>
        </w:rPr>
        <w:t xml:space="preserve"> </w:t>
      </w:r>
      <w:r w:rsidR="009D3312" w:rsidRPr="565D7F01">
        <w:rPr>
          <w:rFonts w:ascii="Atyp Colt CZ" w:hAnsi="Atyp Colt CZ"/>
          <w:sz w:val="20"/>
          <w:szCs w:val="20"/>
          <w:lang w:val="en-US"/>
        </w:rPr>
        <w:t>Hand</w:t>
      </w:r>
      <w:r w:rsidR="004B4332" w:rsidRPr="565D7F01">
        <w:rPr>
          <w:rFonts w:ascii="Atyp Colt CZ" w:hAnsi="Atyp Colt CZ"/>
          <w:sz w:val="20"/>
          <w:szCs w:val="20"/>
          <w:lang w:val="en-US"/>
        </w:rPr>
        <w:t>-</w:t>
      </w:r>
      <w:r w:rsidR="009D3312" w:rsidRPr="565D7F01">
        <w:rPr>
          <w:rFonts w:ascii="Atyp Colt CZ" w:hAnsi="Atyp Colt CZ"/>
          <w:sz w:val="20"/>
          <w:szCs w:val="20"/>
          <w:lang w:val="en-US"/>
        </w:rPr>
        <w:t xml:space="preserve">engraved </w:t>
      </w:r>
      <w:r w:rsidR="04B8223E" w:rsidRPr="565D7F01">
        <w:rPr>
          <w:rFonts w:ascii="Atyp Colt CZ" w:hAnsi="Atyp Colt CZ"/>
          <w:sz w:val="20"/>
          <w:szCs w:val="20"/>
          <w:lang w:val="en-US"/>
        </w:rPr>
        <w:t>hand</w:t>
      </w:r>
      <w:r w:rsidR="009D3312" w:rsidRPr="565D7F01">
        <w:rPr>
          <w:rFonts w:ascii="Atyp Colt CZ" w:hAnsi="Atyp Colt CZ"/>
          <w:sz w:val="20"/>
          <w:szCs w:val="20"/>
          <w:lang w:val="en-US"/>
        </w:rPr>
        <w:t xml:space="preserve">guns of CZ and Colt are </w:t>
      </w:r>
      <w:r w:rsidR="00432ADC" w:rsidRPr="565D7F01">
        <w:rPr>
          <w:rFonts w:ascii="Atyp Colt CZ" w:hAnsi="Atyp Colt CZ"/>
          <w:sz w:val="20"/>
          <w:szCs w:val="20"/>
          <w:lang w:val="en-US"/>
        </w:rPr>
        <w:t>sought-after</w:t>
      </w:r>
      <w:r w:rsidR="009D3312" w:rsidRPr="565D7F01">
        <w:rPr>
          <w:rFonts w:ascii="Atyp Colt CZ" w:hAnsi="Atyp Colt CZ"/>
          <w:sz w:val="20"/>
          <w:szCs w:val="20"/>
          <w:lang w:val="en-US"/>
        </w:rPr>
        <w:t xml:space="preserve"> investment </w:t>
      </w:r>
      <w:r w:rsidR="0066BD15" w:rsidRPr="565D7F01">
        <w:rPr>
          <w:rFonts w:ascii="Atyp Colt CZ" w:hAnsi="Atyp Colt CZ"/>
          <w:sz w:val="20"/>
          <w:szCs w:val="20"/>
          <w:lang w:val="en-US"/>
        </w:rPr>
        <w:t>opportunit</w:t>
      </w:r>
      <w:r w:rsidR="00B21354">
        <w:rPr>
          <w:rFonts w:ascii="Atyp Colt CZ" w:hAnsi="Atyp Colt CZ"/>
          <w:sz w:val="20"/>
          <w:szCs w:val="20"/>
          <w:lang w:val="en-US"/>
        </w:rPr>
        <w:t>ies</w:t>
      </w:r>
      <w:r w:rsidR="0066BD15" w:rsidRPr="565D7F01">
        <w:rPr>
          <w:rFonts w:ascii="Atyp Colt CZ" w:hAnsi="Atyp Colt CZ"/>
          <w:sz w:val="20"/>
          <w:szCs w:val="20"/>
          <w:lang w:val="en-US"/>
        </w:rPr>
        <w:t xml:space="preserve"> </w:t>
      </w:r>
      <w:r w:rsidR="009D3312" w:rsidRPr="565D7F01">
        <w:rPr>
          <w:rFonts w:ascii="Atyp Colt CZ" w:hAnsi="Atyp Colt CZ"/>
          <w:sz w:val="20"/>
          <w:szCs w:val="20"/>
          <w:lang w:val="en-US"/>
        </w:rPr>
        <w:t>and a</w:t>
      </w:r>
      <w:r w:rsidR="00432ADC" w:rsidRPr="565D7F01">
        <w:rPr>
          <w:rFonts w:ascii="Atyp Colt CZ" w:hAnsi="Atyp Colt CZ"/>
          <w:sz w:val="20"/>
          <w:szCs w:val="20"/>
          <w:lang w:val="en-US"/>
        </w:rPr>
        <w:t>n immensely interesting collector’</w:t>
      </w:r>
      <w:r w:rsidR="0006146E" w:rsidRPr="565D7F01">
        <w:rPr>
          <w:rFonts w:ascii="Atyp Colt CZ" w:hAnsi="Atyp Colt CZ"/>
          <w:sz w:val="20"/>
          <w:szCs w:val="20"/>
          <w:lang w:val="en-US"/>
        </w:rPr>
        <w:t>s</w:t>
      </w:r>
      <w:r w:rsidR="00432ADC" w:rsidRPr="565D7F01">
        <w:rPr>
          <w:rFonts w:ascii="Atyp Colt CZ" w:hAnsi="Atyp Colt CZ"/>
          <w:sz w:val="20"/>
          <w:szCs w:val="20"/>
          <w:lang w:val="en-US"/>
        </w:rPr>
        <w:t xml:space="preserve"> item.</w:t>
      </w:r>
      <w:r w:rsidR="0A2BBDD6" w:rsidRPr="565D7F01">
        <w:rPr>
          <w:rFonts w:ascii="Atyp Colt CZ" w:hAnsi="Atyp Colt CZ"/>
          <w:sz w:val="20"/>
          <w:szCs w:val="20"/>
          <w:lang w:val="en-US"/>
        </w:rPr>
        <w:t xml:space="preserve"> </w:t>
      </w:r>
      <w:r w:rsidR="00B21354">
        <w:rPr>
          <w:rFonts w:ascii="Atyp Colt CZ" w:hAnsi="Atyp Colt CZ"/>
          <w:sz w:val="20"/>
          <w:szCs w:val="20"/>
          <w:lang w:val="en-US"/>
        </w:rPr>
        <w:t xml:space="preserve">The </w:t>
      </w:r>
      <w:r w:rsidR="0A2BBDD6" w:rsidRPr="565D7F01">
        <w:rPr>
          <w:rFonts w:ascii="Atyp Colt CZ" w:hAnsi="Atyp Colt CZ"/>
          <w:sz w:val="20"/>
          <w:szCs w:val="20"/>
          <w:lang w:val="en-US"/>
        </w:rPr>
        <w:t>2019</w:t>
      </w:r>
      <w:r w:rsidR="00FE3FA5" w:rsidRPr="565D7F01">
        <w:rPr>
          <w:rFonts w:ascii="Atyp Colt CZ" w:hAnsi="Atyp Colt CZ"/>
          <w:sz w:val="20"/>
          <w:szCs w:val="20"/>
          <w:lang w:val="en-US"/>
        </w:rPr>
        <w:t xml:space="preserve"> auction </w:t>
      </w:r>
      <w:r w:rsidR="5E759059" w:rsidRPr="565D7F01">
        <w:rPr>
          <w:rFonts w:ascii="Atyp Colt CZ" w:hAnsi="Atyp Colt CZ"/>
          <w:sz w:val="20"/>
          <w:szCs w:val="20"/>
          <w:lang w:val="en-US"/>
        </w:rPr>
        <w:t xml:space="preserve">of the limited edition of CZ 75 </w:t>
      </w:r>
      <w:proofErr w:type="spellStart"/>
      <w:r w:rsidR="5E759059" w:rsidRPr="565D7F01">
        <w:rPr>
          <w:rFonts w:ascii="Atyp Colt CZ" w:hAnsi="Atyp Colt CZ"/>
          <w:sz w:val="20"/>
          <w:szCs w:val="20"/>
          <w:lang w:val="en-US"/>
        </w:rPr>
        <w:t>Republika</w:t>
      </w:r>
      <w:proofErr w:type="spellEnd"/>
      <w:r w:rsidR="5E759059" w:rsidRPr="565D7F01">
        <w:rPr>
          <w:rFonts w:ascii="Atyp Colt CZ" w:hAnsi="Atyp Colt CZ"/>
          <w:sz w:val="20"/>
          <w:szCs w:val="20"/>
          <w:lang w:val="en-US"/>
        </w:rPr>
        <w:t xml:space="preserve"> </w:t>
      </w:r>
      <w:r w:rsidR="005823F8" w:rsidRPr="565D7F01">
        <w:rPr>
          <w:rFonts w:ascii="Atyp Colt CZ" w:hAnsi="Atyp Colt CZ"/>
          <w:sz w:val="20"/>
          <w:szCs w:val="20"/>
          <w:lang w:val="en-US"/>
        </w:rPr>
        <w:t xml:space="preserve">at Kodl Gallery </w:t>
      </w:r>
      <w:r w:rsidR="4030D8CA" w:rsidRPr="565D7F01">
        <w:rPr>
          <w:rFonts w:ascii="Atyp Colt CZ" w:hAnsi="Atyp Colt CZ"/>
          <w:sz w:val="20"/>
          <w:szCs w:val="20"/>
          <w:lang w:val="en-US"/>
        </w:rPr>
        <w:t>raised</w:t>
      </w:r>
      <w:r w:rsidR="005823F8" w:rsidRPr="565D7F01">
        <w:rPr>
          <w:rFonts w:ascii="Atyp Colt CZ" w:hAnsi="Atyp Colt CZ"/>
          <w:sz w:val="20"/>
          <w:szCs w:val="20"/>
          <w:lang w:val="en-US"/>
        </w:rPr>
        <w:t xml:space="preserve"> </w:t>
      </w:r>
      <w:r w:rsidR="00930E90" w:rsidRPr="565D7F01">
        <w:rPr>
          <w:rFonts w:ascii="Atyp Colt CZ" w:hAnsi="Atyp Colt CZ"/>
          <w:sz w:val="20"/>
          <w:szCs w:val="20"/>
          <w:lang w:val="en-US"/>
        </w:rPr>
        <w:t>CZK 650,000 for charit</w:t>
      </w:r>
      <w:r w:rsidR="50C7406B" w:rsidRPr="565D7F01">
        <w:rPr>
          <w:rFonts w:ascii="Atyp Colt CZ" w:hAnsi="Atyp Colt CZ"/>
          <w:sz w:val="20"/>
          <w:szCs w:val="20"/>
          <w:lang w:val="en-US"/>
        </w:rPr>
        <w:t>y</w:t>
      </w:r>
      <w:r w:rsidR="00B21354">
        <w:rPr>
          <w:rFonts w:ascii="Atyp Colt CZ" w:hAnsi="Atyp Colt CZ"/>
          <w:sz w:val="20"/>
          <w:szCs w:val="20"/>
          <w:lang w:val="en-US"/>
        </w:rPr>
        <w:t xml:space="preserve">, while </w:t>
      </w:r>
      <w:r w:rsidR="005D16A3" w:rsidRPr="005D16A3">
        <w:rPr>
          <w:rFonts w:ascii="Atyp Colt CZ" w:hAnsi="Atyp Colt CZ"/>
          <w:bCs/>
          <w:sz w:val="20"/>
          <w:szCs w:val="20"/>
          <w:lang w:val="en-US"/>
        </w:rPr>
        <w:t xml:space="preserve">the purchase price of this pistol was </w:t>
      </w:r>
      <w:r w:rsidR="005D16A3">
        <w:rPr>
          <w:rFonts w:ascii="Atyp Colt CZ" w:hAnsi="Atyp Colt CZ"/>
          <w:bCs/>
          <w:sz w:val="20"/>
          <w:szCs w:val="20"/>
          <w:lang w:val="en-US"/>
        </w:rPr>
        <w:t xml:space="preserve">CZK </w:t>
      </w:r>
      <w:r w:rsidR="005D16A3" w:rsidRPr="005D16A3">
        <w:rPr>
          <w:rFonts w:ascii="Atyp Colt CZ" w:hAnsi="Atyp Colt CZ"/>
          <w:bCs/>
          <w:sz w:val="20"/>
          <w:szCs w:val="20"/>
          <w:lang w:val="en-US"/>
        </w:rPr>
        <w:t>200,000</w:t>
      </w:r>
      <w:r w:rsidR="00F93487" w:rsidRPr="565D7F01">
        <w:rPr>
          <w:rFonts w:ascii="Atyp Colt CZ" w:hAnsi="Atyp Colt CZ"/>
          <w:sz w:val="20"/>
          <w:szCs w:val="20"/>
          <w:lang w:val="en-US"/>
        </w:rPr>
        <w:t>.</w:t>
      </w:r>
      <w:r w:rsidR="00632E56" w:rsidRPr="565D7F01">
        <w:rPr>
          <w:rFonts w:ascii="Atyp Colt CZ" w:hAnsi="Atyp Colt CZ"/>
          <w:sz w:val="20"/>
          <w:szCs w:val="20"/>
          <w:lang w:val="en-US"/>
        </w:rPr>
        <w:t xml:space="preserve"> A recent auction of the same model in the </w:t>
      </w:r>
      <w:proofErr w:type="spellStart"/>
      <w:r w:rsidR="00632E56" w:rsidRPr="565D7F01">
        <w:rPr>
          <w:rFonts w:ascii="Atyp Colt CZ" w:hAnsi="Atyp Colt CZ"/>
          <w:sz w:val="20"/>
          <w:szCs w:val="20"/>
          <w:lang w:val="en-US"/>
        </w:rPr>
        <w:t>Goltzova</w:t>
      </w:r>
      <w:proofErr w:type="spellEnd"/>
      <w:r w:rsidR="00632E56" w:rsidRPr="565D7F01">
        <w:rPr>
          <w:rFonts w:ascii="Atyp Colt CZ" w:hAnsi="Atyp Colt CZ"/>
          <w:sz w:val="20"/>
          <w:szCs w:val="20"/>
          <w:lang w:val="en-US"/>
        </w:rPr>
        <w:t xml:space="preserve"> </w:t>
      </w:r>
      <w:proofErr w:type="spellStart"/>
      <w:r w:rsidR="00632E56" w:rsidRPr="565D7F01">
        <w:rPr>
          <w:rFonts w:ascii="Atyp Colt CZ" w:hAnsi="Atyp Colt CZ"/>
          <w:sz w:val="20"/>
          <w:szCs w:val="20"/>
          <w:lang w:val="en-US"/>
        </w:rPr>
        <w:t>tvrz</w:t>
      </w:r>
      <w:proofErr w:type="spellEnd"/>
      <w:r w:rsidR="00632E56" w:rsidRPr="565D7F01">
        <w:rPr>
          <w:rFonts w:ascii="Atyp Colt CZ" w:hAnsi="Atyp Colt CZ"/>
          <w:sz w:val="20"/>
          <w:szCs w:val="20"/>
          <w:lang w:val="en-US"/>
        </w:rPr>
        <w:t xml:space="preserve"> Gallery </w:t>
      </w:r>
      <w:r w:rsidR="005D16A3">
        <w:rPr>
          <w:rFonts w:ascii="Atyp Colt CZ" w:hAnsi="Atyp Colt CZ"/>
          <w:sz w:val="20"/>
          <w:szCs w:val="20"/>
          <w:lang w:val="en-US"/>
        </w:rPr>
        <w:t>fetched</w:t>
      </w:r>
      <w:r w:rsidR="00632E56" w:rsidRPr="565D7F01">
        <w:rPr>
          <w:rFonts w:ascii="Atyp Colt CZ" w:hAnsi="Atyp Colt CZ"/>
          <w:sz w:val="20"/>
          <w:szCs w:val="20"/>
          <w:lang w:val="en-US"/>
        </w:rPr>
        <w:t xml:space="preserve"> CZK 980,000. </w:t>
      </w:r>
      <w:r w:rsidR="0026227D">
        <w:rPr>
          <w:rFonts w:ascii="Atyp Colt CZ" w:hAnsi="Atyp Colt CZ"/>
          <w:sz w:val="20"/>
          <w:szCs w:val="20"/>
          <w:lang w:val="en-US"/>
        </w:rPr>
        <w:t>In March, a</w:t>
      </w:r>
      <w:r w:rsidR="00632E56" w:rsidRPr="565D7F01">
        <w:rPr>
          <w:rFonts w:ascii="Atyp Colt CZ" w:hAnsi="Atyp Colt CZ"/>
          <w:sz w:val="20"/>
          <w:szCs w:val="20"/>
          <w:lang w:val="en-US"/>
        </w:rPr>
        <w:t>nother of the limited editions - CZ 75 Tobruk</w:t>
      </w:r>
      <w:r w:rsidR="0E73B1EB" w:rsidRPr="565D7F01">
        <w:rPr>
          <w:rFonts w:ascii="Atyp Colt CZ" w:hAnsi="Atyp Colt CZ"/>
          <w:sz w:val="20"/>
          <w:szCs w:val="20"/>
          <w:lang w:val="en-US"/>
        </w:rPr>
        <w:t xml:space="preserve"> – raised</w:t>
      </w:r>
      <w:r w:rsidR="00632E56" w:rsidRPr="565D7F01">
        <w:rPr>
          <w:rFonts w:ascii="Atyp Colt CZ" w:hAnsi="Atyp Colt CZ"/>
          <w:sz w:val="20"/>
          <w:szCs w:val="20"/>
          <w:lang w:val="en-US"/>
        </w:rPr>
        <w:t xml:space="preserve"> CZK 5 million at </w:t>
      </w:r>
      <w:r w:rsidR="0026227D">
        <w:rPr>
          <w:rFonts w:ascii="Atyp Colt CZ" w:hAnsi="Atyp Colt CZ"/>
          <w:sz w:val="20"/>
          <w:szCs w:val="20"/>
          <w:lang w:val="en-US"/>
        </w:rPr>
        <w:t>a gala</w:t>
      </w:r>
      <w:r w:rsidR="00632E56" w:rsidRPr="565D7F01">
        <w:rPr>
          <w:rFonts w:ascii="Atyp Colt CZ" w:hAnsi="Atyp Colt CZ"/>
          <w:sz w:val="20"/>
          <w:szCs w:val="20"/>
          <w:lang w:val="en-US"/>
        </w:rPr>
        <w:t xml:space="preserve"> evening </w:t>
      </w:r>
      <w:r w:rsidR="0DE23D38" w:rsidRPr="565D7F01">
        <w:rPr>
          <w:rFonts w:ascii="Atyp Colt CZ" w:hAnsi="Atyp Colt CZ"/>
          <w:sz w:val="20"/>
          <w:szCs w:val="20"/>
          <w:lang w:val="en-US"/>
        </w:rPr>
        <w:t>hosted</w:t>
      </w:r>
      <w:r w:rsidR="00632E56" w:rsidRPr="565D7F01">
        <w:rPr>
          <w:rFonts w:ascii="Atyp Colt CZ" w:hAnsi="Atyp Colt CZ"/>
          <w:sz w:val="20"/>
          <w:szCs w:val="20"/>
          <w:lang w:val="en-US"/>
        </w:rPr>
        <w:t xml:space="preserve"> by Forbes magazine and the Freedom for Ukraine initiative to help Ukraine.</w:t>
      </w:r>
    </w:p>
    <w:p w14:paraId="39557BF9" w14:textId="77777777" w:rsidR="00E8724B" w:rsidRPr="00E8724B" w:rsidRDefault="00E8724B" w:rsidP="00524DC9">
      <w:pPr>
        <w:spacing w:after="0" w:line="240" w:lineRule="auto"/>
        <w:rPr>
          <w:rFonts w:ascii="Atyp Colt CZ" w:hAnsi="Atyp Colt CZ"/>
          <w:b/>
          <w:bCs/>
          <w:sz w:val="20"/>
          <w:lang w:val="en-GB"/>
        </w:rPr>
      </w:pPr>
      <w:r w:rsidRPr="00E8724B">
        <w:rPr>
          <w:rFonts w:ascii="Atyp Colt CZ" w:hAnsi="Atyp Colt CZ"/>
          <w:b/>
          <w:bCs/>
          <w:sz w:val="20"/>
          <w:lang w:val="en-GB"/>
        </w:rPr>
        <w:t xml:space="preserve">About Colt CZ Group SE </w:t>
      </w:r>
    </w:p>
    <w:p w14:paraId="1F81C96A" w14:textId="78883AC8" w:rsidR="00E8724B" w:rsidRPr="00E8724B" w:rsidRDefault="00E8724B" w:rsidP="00E8724B">
      <w:pPr>
        <w:spacing w:before="120" w:after="280" w:line="259" w:lineRule="auto"/>
        <w:jc w:val="both"/>
        <w:rPr>
          <w:rFonts w:ascii="Atyp Colt CZ" w:hAnsi="Atyp Colt CZ"/>
          <w:sz w:val="20"/>
          <w:lang w:val="en-GB"/>
        </w:rPr>
      </w:pPr>
      <w:bookmarkStart w:id="1" w:name="_Hlk116411204"/>
      <w:r w:rsidRPr="00E8724B">
        <w:rPr>
          <w:rFonts w:ascii="Atyp Colt CZ" w:hAnsi="Atyp Colt CZ"/>
          <w:sz w:val="20"/>
          <w:lang w:val="en-GB"/>
        </w:rPr>
        <w:lastRenderedPageBreak/>
        <w:t xml:space="preserve">Colt CZ Group (Colt CZ), together with its subsidiaries, is one of the leading producers of firearms for military and law enforcement, personal </w:t>
      </w:r>
      <w:proofErr w:type="spellStart"/>
      <w:r w:rsidRPr="00E8724B">
        <w:rPr>
          <w:rFonts w:ascii="Atyp Colt CZ" w:hAnsi="Atyp Colt CZ"/>
          <w:sz w:val="20"/>
          <w:lang w:val="en-GB"/>
        </w:rPr>
        <w:t>defense</w:t>
      </w:r>
      <w:proofErr w:type="spellEnd"/>
      <w:r w:rsidRPr="00E8724B">
        <w:rPr>
          <w:rFonts w:ascii="Atyp Colt CZ" w:hAnsi="Atyp Colt CZ"/>
          <w:sz w:val="20"/>
          <w:lang w:val="en-GB"/>
        </w:rPr>
        <w:t>, hunting, sport shooting, and other commercial use. It markets and sells its products mainly under the Colt, CZ (</w:t>
      </w:r>
      <w:proofErr w:type="spellStart"/>
      <w:r w:rsidRPr="00E8724B">
        <w:rPr>
          <w:rFonts w:ascii="Atyp Colt CZ" w:hAnsi="Atyp Colt CZ"/>
          <w:sz w:val="20"/>
          <w:lang w:val="en-GB"/>
        </w:rPr>
        <w:t>Česká</w:t>
      </w:r>
      <w:proofErr w:type="spellEnd"/>
      <w:r w:rsidRPr="00E8724B">
        <w:rPr>
          <w:rFonts w:ascii="Atyp Colt CZ" w:hAnsi="Atyp Colt CZ"/>
          <w:sz w:val="20"/>
          <w:lang w:val="en-GB"/>
        </w:rPr>
        <w:t xml:space="preserve"> </w:t>
      </w:r>
      <w:proofErr w:type="spellStart"/>
      <w:r w:rsidRPr="00E8724B">
        <w:rPr>
          <w:rFonts w:ascii="Atyp Colt CZ" w:hAnsi="Atyp Colt CZ"/>
          <w:sz w:val="20"/>
          <w:lang w:val="en-GB"/>
        </w:rPr>
        <w:t>zbrojovka</w:t>
      </w:r>
      <w:proofErr w:type="spellEnd"/>
      <w:r w:rsidRPr="00E8724B">
        <w:rPr>
          <w:rFonts w:ascii="Atyp Colt CZ" w:hAnsi="Atyp Colt CZ"/>
          <w:sz w:val="20"/>
          <w:lang w:val="en-GB"/>
        </w:rPr>
        <w:t xml:space="preserve">), Colt Canada, CZ-USA, Dan Wesson, Spuhr, and 4M Systems brands. </w:t>
      </w:r>
    </w:p>
    <w:p w14:paraId="5118A5B3" w14:textId="01F28AC2" w:rsidR="00E8724B" w:rsidRPr="00E8724B" w:rsidRDefault="00E8724B" w:rsidP="00E8724B">
      <w:pPr>
        <w:spacing w:before="120" w:after="280" w:line="259" w:lineRule="auto"/>
        <w:jc w:val="both"/>
        <w:rPr>
          <w:rFonts w:ascii="Atyp Colt CZ" w:hAnsi="Atyp Colt CZ"/>
          <w:sz w:val="20"/>
          <w:lang w:val="en-GB"/>
        </w:rPr>
      </w:pPr>
      <w:r w:rsidRPr="00E8724B">
        <w:rPr>
          <w:rFonts w:ascii="Atyp Colt CZ" w:hAnsi="Atyp Colt CZ"/>
          <w:sz w:val="20"/>
          <w:lang w:val="en-GB"/>
        </w:rPr>
        <w:t xml:space="preserve">Colt CZ is headquartered in the Czech Republic and has production facilities in the Czech Republic, the United States, Canada, and Sweden. It employs more than 2,000 people in the Czech Republic, the USA, Canada, Sweden, and Germany. Colt CZ is owned by </w:t>
      </w:r>
      <w:proofErr w:type="spellStart"/>
      <w:r w:rsidRPr="00E8724B">
        <w:rPr>
          <w:rFonts w:ascii="Atyp Colt CZ" w:hAnsi="Atyp Colt CZ"/>
          <w:sz w:val="20"/>
          <w:lang w:val="en-GB"/>
        </w:rPr>
        <w:t>Česká</w:t>
      </w:r>
      <w:proofErr w:type="spellEnd"/>
      <w:r w:rsidRPr="00E8724B">
        <w:rPr>
          <w:rFonts w:ascii="Atyp Colt CZ" w:hAnsi="Atyp Colt CZ"/>
          <w:sz w:val="20"/>
          <w:lang w:val="en-GB"/>
        </w:rPr>
        <w:t xml:space="preserve"> </w:t>
      </w:r>
      <w:proofErr w:type="spellStart"/>
      <w:r w:rsidRPr="00E8724B">
        <w:rPr>
          <w:rFonts w:ascii="Atyp Colt CZ" w:hAnsi="Atyp Colt CZ"/>
          <w:sz w:val="20"/>
          <w:lang w:val="en-GB"/>
        </w:rPr>
        <w:t>zbrojovka</w:t>
      </w:r>
      <w:proofErr w:type="spellEnd"/>
      <w:r w:rsidRPr="00E8724B">
        <w:rPr>
          <w:rFonts w:ascii="Atyp Colt CZ" w:hAnsi="Atyp Colt CZ"/>
          <w:sz w:val="20"/>
          <w:lang w:val="en-GB"/>
        </w:rPr>
        <w:t xml:space="preserve"> Partners SE from 76.</w:t>
      </w:r>
      <w:r w:rsidR="0065092B">
        <w:rPr>
          <w:rFonts w:ascii="Atyp Colt CZ" w:hAnsi="Atyp Colt CZ"/>
          <w:sz w:val="20"/>
          <w:lang w:val="en-GB"/>
        </w:rPr>
        <w:t>9</w:t>
      </w:r>
      <w:r w:rsidRPr="00E8724B">
        <w:rPr>
          <w:rFonts w:ascii="Atyp Colt CZ" w:hAnsi="Atyp Colt CZ"/>
          <w:sz w:val="20"/>
          <w:lang w:val="en-GB"/>
        </w:rPr>
        <w:t>%, with the remaining 23.</w:t>
      </w:r>
      <w:r w:rsidR="0065092B">
        <w:rPr>
          <w:rFonts w:ascii="Atyp Colt CZ" w:hAnsi="Atyp Colt CZ"/>
          <w:sz w:val="20"/>
          <w:lang w:val="en-GB"/>
        </w:rPr>
        <w:t>1</w:t>
      </w:r>
      <w:r w:rsidRPr="00E8724B">
        <w:rPr>
          <w:rFonts w:ascii="Atyp Colt CZ" w:hAnsi="Atyp Colt CZ"/>
          <w:sz w:val="20"/>
          <w:lang w:val="en-GB"/>
        </w:rPr>
        <w:t>% being a free float.</w:t>
      </w:r>
    </w:p>
    <w:bookmarkEnd w:id="1"/>
    <w:p w14:paraId="399994BA" w14:textId="77777777" w:rsidR="00E8724B" w:rsidRPr="00E50E06" w:rsidRDefault="00E8724B" w:rsidP="00E50E06">
      <w:pPr>
        <w:spacing w:before="120" w:after="0" w:line="259" w:lineRule="auto"/>
        <w:jc w:val="both"/>
        <w:rPr>
          <w:rFonts w:ascii="Atyp Colt CZ" w:hAnsi="Atyp Colt CZ"/>
          <w:b/>
          <w:bCs/>
          <w:i/>
          <w:iCs/>
          <w:sz w:val="20"/>
          <w:lang w:val="en-GB"/>
        </w:rPr>
      </w:pPr>
      <w:r w:rsidRPr="00E50E06">
        <w:rPr>
          <w:rFonts w:ascii="Atyp Colt CZ" w:hAnsi="Atyp Colt CZ"/>
          <w:b/>
          <w:bCs/>
          <w:i/>
          <w:iCs/>
          <w:sz w:val="20"/>
          <w:lang w:val="en-GB"/>
        </w:rPr>
        <w:t xml:space="preserve">Contact for media </w:t>
      </w:r>
      <w:r w:rsidRPr="00E50E06">
        <w:rPr>
          <w:rFonts w:ascii="Atyp Colt CZ" w:hAnsi="Atyp Colt CZ"/>
          <w:b/>
          <w:bCs/>
          <w:i/>
          <w:iCs/>
          <w:sz w:val="20"/>
          <w:lang w:val="en-GB"/>
        </w:rPr>
        <w:tab/>
      </w:r>
      <w:r w:rsidRPr="00E50E06">
        <w:rPr>
          <w:rFonts w:ascii="Atyp Colt CZ" w:hAnsi="Atyp Colt CZ"/>
          <w:b/>
          <w:bCs/>
          <w:i/>
          <w:iCs/>
          <w:sz w:val="20"/>
          <w:lang w:val="en-GB"/>
        </w:rPr>
        <w:tab/>
      </w:r>
      <w:r w:rsidRPr="00E50E06">
        <w:rPr>
          <w:rFonts w:ascii="Atyp Colt CZ" w:hAnsi="Atyp Colt CZ"/>
          <w:b/>
          <w:bCs/>
          <w:i/>
          <w:iCs/>
          <w:sz w:val="20"/>
          <w:lang w:val="en-GB"/>
        </w:rPr>
        <w:tab/>
      </w:r>
      <w:r w:rsidRPr="00E50E06">
        <w:rPr>
          <w:rFonts w:ascii="Atyp Colt CZ" w:hAnsi="Atyp Colt CZ"/>
          <w:b/>
          <w:bCs/>
          <w:i/>
          <w:iCs/>
          <w:sz w:val="20"/>
          <w:lang w:val="en-GB"/>
        </w:rPr>
        <w:tab/>
      </w:r>
      <w:r w:rsidRPr="00E50E06">
        <w:rPr>
          <w:rFonts w:ascii="Atyp Colt CZ" w:hAnsi="Atyp Colt CZ"/>
          <w:b/>
          <w:bCs/>
          <w:i/>
          <w:iCs/>
          <w:sz w:val="20"/>
          <w:lang w:val="en-GB"/>
        </w:rPr>
        <w:tab/>
      </w:r>
      <w:r w:rsidRPr="00E50E06">
        <w:rPr>
          <w:rFonts w:ascii="Atyp Colt CZ" w:hAnsi="Atyp Colt CZ"/>
          <w:b/>
          <w:bCs/>
          <w:i/>
          <w:iCs/>
          <w:sz w:val="20"/>
          <w:lang w:val="en-GB"/>
        </w:rPr>
        <w:tab/>
        <w:t xml:space="preserve">Contact for investors </w:t>
      </w:r>
    </w:p>
    <w:p w14:paraId="53EB6F19" w14:textId="77777777" w:rsidR="00E8724B" w:rsidRPr="00E8724B" w:rsidRDefault="00E8724B" w:rsidP="00E8724B">
      <w:pPr>
        <w:spacing w:after="0" w:line="240" w:lineRule="auto"/>
        <w:jc w:val="both"/>
        <w:rPr>
          <w:rFonts w:ascii="Atyp Colt CZ" w:hAnsi="Atyp Colt CZ"/>
          <w:sz w:val="20"/>
          <w:lang w:val="en-GB"/>
        </w:rPr>
      </w:pPr>
      <w:r w:rsidRPr="00E8724B">
        <w:rPr>
          <w:rFonts w:ascii="Atyp Colt CZ" w:hAnsi="Atyp Colt CZ"/>
          <w:sz w:val="20"/>
          <w:lang w:val="en-GB"/>
        </w:rPr>
        <w:t xml:space="preserve">Eva Svobodová </w:t>
      </w:r>
      <w:r w:rsidRPr="00E8724B">
        <w:rPr>
          <w:rFonts w:ascii="Atyp Colt CZ" w:hAnsi="Atyp Colt CZ"/>
          <w:sz w:val="20"/>
          <w:lang w:val="en-GB"/>
        </w:rPr>
        <w:tab/>
      </w:r>
      <w:r w:rsidRPr="00E8724B">
        <w:rPr>
          <w:rFonts w:ascii="Atyp Colt CZ" w:hAnsi="Atyp Colt CZ"/>
          <w:sz w:val="20"/>
          <w:lang w:val="en-GB"/>
        </w:rPr>
        <w:tab/>
      </w:r>
      <w:r w:rsidRPr="00E8724B">
        <w:rPr>
          <w:rFonts w:ascii="Atyp Colt CZ" w:hAnsi="Atyp Colt CZ"/>
          <w:sz w:val="20"/>
          <w:lang w:val="en-GB"/>
        </w:rPr>
        <w:tab/>
      </w:r>
      <w:r w:rsidRPr="00E8724B">
        <w:rPr>
          <w:rFonts w:ascii="Atyp Colt CZ" w:hAnsi="Atyp Colt CZ"/>
          <w:sz w:val="20"/>
          <w:lang w:val="en-GB"/>
        </w:rPr>
        <w:tab/>
      </w:r>
      <w:r w:rsidRPr="00E8724B">
        <w:rPr>
          <w:rFonts w:ascii="Atyp Colt CZ" w:hAnsi="Atyp Colt CZ"/>
          <w:sz w:val="20"/>
          <w:lang w:val="en-GB"/>
        </w:rPr>
        <w:tab/>
      </w:r>
      <w:r w:rsidRPr="00E8724B">
        <w:rPr>
          <w:rFonts w:ascii="Atyp Colt CZ" w:hAnsi="Atyp Colt CZ"/>
          <w:sz w:val="20"/>
          <w:lang w:val="en-GB"/>
        </w:rPr>
        <w:tab/>
        <w:t xml:space="preserve">Klára </w:t>
      </w:r>
      <w:proofErr w:type="spellStart"/>
      <w:r w:rsidRPr="00E8724B">
        <w:rPr>
          <w:rFonts w:ascii="Atyp Colt CZ" w:hAnsi="Atyp Colt CZ"/>
          <w:sz w:val="20"/>
          <w:lang w:val="en-GB"/>
        </w:rPr>
        <w:t>Šípová</w:t>
      </w:r>
      <w:proofErr w:type="spellEnd"/>
      <w:r w:rsidRPr="00E8724B">
        <w:rPr>
          <w:rFonts w:ascii="Atyp Colt CZ" w:hAnsi="Atyp Colt CZ"/>
          <w:sz w:val="20"/>
          <w:lang w:val="en-GB"/>
        </w:rPr>
        <w:t xml:space="preserve"> </w:t>
      </w:r>
    </w:p>
    <w:p w14:paraId="0A11EF85" w14:textId="77777777" w:rsidR="00E8724B" w:rsidRPr="00E8724B" w:rsidRDefault="00E8724B" w:rsidP="00E8724B">
      <w:pPr>
        <w:spacing w:after="0" w:line="240" w:lineRule="auto"/>
        <w:jc w:val="both"/>
        <w:rPr>
          <w:rFonts w:ascii="Atyp Colt CZ" w:hAnsi="Atyp Colt CZ"/>
          <w:sz w:val="20"/>
          <w:lang w:val="en-GB"/>
        </w:rPr>
      </w:pPr>
      <w:r w:rsidRPr="00E8724B">
        <w:rPr>
          <w:rFonts w:ascii="Atyp Colt CZ" w:hAnsi="Atyp Colt CZ"/>
          <w:sz w:val="20"/>
          <w:lang w:val="en-GB"/>
        </w:rPr>
        <w:t>External Relations Director</w:t>
      </w:r>
      <w:r w:rsidRPr="00E8724B">
        <w:rPr>
          <w:rFonts w:ascii="Atyp Colt CZ" w:hAnsi="Atyp Colt CZ"/>
          <w:sz w:val="20"/>
          <w:lang w:val="en-GB"/>
        </w:rPr>
        <w:tab/>
      </w:r>
      <w:r w:rsidRPr="00E8724B">
        <w:rPr>
          <w:rFonts w:ascii="Atyp Colt CZ" w:hAnsi="Atyp Colt CZ"/>
          <w:sz w:val="20"/>
          <w:lang w:val="en-GB"/>
        </w:rPr>
        <w:tab/>
      </w:r>
      <w:r w:rsidRPr="00E8724B">
        <w:rPr>
          <w:rFonts w:ascii="Atyp Colt CZ" w:hAnsi="Atyp Colt CZ"/>
          <w:sz w:val="20"/>
          <w:lang w:val="en-GB"/>
        </w:rPr>
        <w:tab/>
      </w:r>
      <w:r w:rsidRPr="00E8724B">
        <w:rPr>
          <w:rFonts w:ascii="Atyp Colt CZ" w:hAnsi="Atyp Colt CZ"/>
          <w:sz w:val="20"/>
          <w:lang w:val="en-GB"/>
        </w:rPr>
        <w:tab/>
      </w:r>
      <w:r w:rsidRPr="00E8724B">
        <w:rPr>
          <w:rFonts w:ascii="Atyp Colt CZ" w:hAnsi="Atyp Colt CZ"/>
          <w:sz w:val="20"/>
          <w:lang w:val="en-GB"/>
        </w:rPr>
        <w:tab/>
        <w:t xml:space="preserve">Investor Relations </w:t>
      </w:r>
    </w:p>
    <w:p w14:paraId="6D1E8832" w14:textId="77777777" w:rsidR="00E8724B" w:rsidRPr="00E8724B" w:rsidRDefault="00E8724B" w:rsidP="00E8724B">
      <w:pPr>
        <w:spacing w:after="0" w:line="240" w:lineRule="auto"/>
        <w:jc w:val="both"/>
        <w:rPr>
          <w:rFonts w:ascii="Atyp Colt CZ" w:hAnsi="Atyp Colt CZ"/>
          <w:sz w:val="20"/>
          <w:lang w:val="en-GB"/>
        </w:rPr>
      </w:pPr>
      <w:r w:rsidRPr="00E8724B">
        <w:rPr>
          <w:rFonts w:ascii="Atyp Colt CZ" w:hAnsi="Atyp Colt CZ"/>
          <w:sz w:val="20"/>
          <w:lang w:val="en-GB"/>
        </w:rPr>
        <w:t>Colt CZ Group SE</w:t>
      </w:r>
      <w:r w:rsidRPr="00E8724B">
        <w:rPr>
          <w:rFonts w:ascii="Atyp Colt CZ" w:hAnsi="Atyp Colt CZ"/>
          <w:sz w:val="20"/>
          <w:lang w:val="en-GB"/>
        </w:rPr>
        <w:tab/>
      </w:r>
      <w:r w:rsidRPr="00E8724B">
        <w:rPr>
          <w:rFonts w:ascii="Atyp Colt CZ" w:hAnsi="Atyp Colt CZ"/>
          <w:sz w:val="20"/>
          <w:lang w:val="en-GB"/>
        </w:rPr>
        <w:tab/>
      </w:r>
      <w:r w:rsidRPr="00E8724B">
        <w:rPr>
          <w:rFonts w:ascii="Atyp Colt CZ" w:hAnsi="Atyp Colt CZ"/>
          <w:sz w:val="20"/>
          <w:lang w:val="en-GB"/>
        </w:rPr>
        <w:tab/>
      </w:r>
      <w:r w:rsidRPr="00E8724B">
        <w:rPr>
          <w:rFonts w:ascii="Atyp Colt CZ" w:hAnsi="Atyp Colt CZ"/>
          <w:sz w:val="20"/>
          <w:lang w:val="en-GB"/>
        </w:rPr>
        <w:tab/>
      </w:r>
      <w:r w:rsidRPr="00E8724B">
        <w:rPr>
          <w:rFonts w:ascii="Atyp Colt CZ" w:hAnsi="Atyp Colt CZ"/>
          <w:sz w:val="20"/>
          <w:lang w:val="en-GB"/>
        </w:rPr>
        <w:tab/>
      </w:r>
      <w:r w:rsidRPr="00E8724B">
        <w:rPr>
          <w:rFonts w:ascii="Atyp Colt CZ" w:hAnsi="Atyp Colt CZ"/>
          <w:sz w:val="20"/>
          <w:lang w:val="en-GB"/>
        </w:rPr>
        <w:tab/>
        <w:t>Colt CZ Group SE</w:t>
      </w:r>
      <w:r w:rsidRPr="00E8724B">
        <w:rPr>
          <w:rFonts w:ascii="Atyp Colt CZ" w:hAnsi="Atyp Colt CZ"/>
          <w:sz w:val="20"/>
          <w:lang w:val="en-GB"/>
        </w:rPr>
        <w:tab/>
      </w:r>
      <w:r w:rsidRPr="00E8724B">
        <w:rPr>
          <w:rFonts w:ascii="Atyp Colt CZ" w:hAnsi="Atyp Colt CZ"/>
          <w:sz w:val="20"/>
          <w:lang w:val="en-GB"/>
        </w:rPr>
        <w:tab/>
        <w:t xml:space="preserve"> </w:t>
      </w:r>
    </w:p>
    <w:p w14:paraId="475BDFEC" w14:textId="77777777" w:rsidR="00E8724B" w:rsidRPr="00E8724B" w:rsidRDefault="00E8724B" w:rsidP="00E8724B">
      <w:pPr>
        <w:spacing w:after="0" w:line="240" w:lineRule="auto"/>
        <w:jc w:val="both"/>
        <w:rPr>
          <w:rFonts w:ascii="Atyp Colt CZ" w:hAnsi="Atyp Colt CZ"/>
          <w:sz w:val="20"/>
          <w:lang w:val="en-GB"/>
        </w:rPr>
      </w:pPr>
      <w:r w:rsidRPr="00E8724B">
        <w:rPr>
          <w:rFonts w:ascii="Atyp Colt CZ" w:hAnsi="Atyp Colt CZ"/>
          <w:sz w:val="20"/>
          <w:lang w:val="en-GB"/>
        </w:rPr>
        <w:t>Phone: +420 735 793</w:t>
      </w:r>
      <w:r w:rsidRPr="00E8724B">
        <w:rPr>
          <w:rFonts w:ascii="Times New Roman" w:hAnsi="Times New Roman" w:cs="Times New Roman"/>
          <w:sz w:val="20"/>
          <w:lang w:val="en-GB"/>
        </w:rPr>
        <w:t> </w:t>
      </w:r>
      <w:r w:rsidRPr="00E8724B">
        <w:rPr>
          <w:rFonts w:ascii="Atyp Colt CZ" w:hAnsi="Atyp Colt CZ"/>
          <w:sz w:val="20"/>
          <w:lang w:val="en-GB"/>
        </w:rPr>
        <w:t xml:space="preserve">656 </w:t>
      </w:r>
      <w:r w:rsidRPr="00E8724B">
        <w:rPr>
          <w:rFonts w:ascii="Atyp Colt CZ" w:hAnsi="Atyp Colt CZ"/>
          <w:sz w:val="20"/>
          <w:lang w:val="en-GB"/>
        </w:rPr>
        <w:tab/>
      </w:r>
      <w:r w:rsidRPr="00E8724B">
        <w:rPr>
          <w:rFonts w:ascii="Atyp Colt CZ" w:hAnsi="Atyp Colt CZ"/>
          <w:sz w:val="20"/>
          <w:lang w:val="en-GB"/>
        </w:rPr>
        <w:tab/>
      </w:r>
      <w:r w:rsidRPr="00E8724B">
        <w:rPr>
          <w:rFonts w:ascii="Atyp Colt CZ" w:hAnsi="Atyp Colt CZ"/>
          <w:sz w:val="20"/>
          <w:lang w:val="en-GB"/>
        </w:rPr>
        <w:tab/>
      </w:r>
      <w:r w:rsidRPr="00E8724B">
        <w:rPr>
          <w:rFonts w:ascii="Atyp Colt CZ" w:hAnsi="Atyp Colt CZ"/>
          <w:sz w:val="20"/>
          <w:lang w:val="en-GB"/>
        </w:rPr>
        <w:tab/>
      </w:r>
      <w:r w:rsidRPr="00E8724B">
        <w:rPr>
          <w:rFonts w:ascii="Atyp Colt CZ" w:hAnsi="Atyp Colt CZ"/>
          <w:sz w:val="20"/>
          <w:lang w:val="en-GB"/>
        </w:rPr>
        <w:tab/>
        <w:t>Phone: + 420 724 255</w:t>
      </w:r>
      <w:r w:rsidRPr="00E8724B">
        <w:rPr>
          <w:rFonts w:ascii="Times New Roman" w:hAnsi="Times New Roman" w:cs="Times New Roman"/>
          <w:sz w:val="20"/>
          <w:lang w:val="en-GB"/>
        </w:rPr>
        <w:t> </w:t>
      </w:r>
      <w:r w:rsidRPr="00E8724B">
        <w:rPr>
          <w:rFonts w:ascii="Atyp Colt CZ" w:hAnsi="Atyp Colt CZ"/>
          <w:sz w:val="20"/>
          <w:lang w:val="en-GB"/>
        </w:rPr>
        <w:t>715</w:t>
      </w:r>
      <w:r w:rsidRPr="00E8724B">
        <w:rPr>
          <w:rFonts w:ascii="Atyp Colt CZ" w:hAnsi="Atyp Colt CZ"/>
          <w:sz w:val="20"/>
          <w:lang w:val="en-GB"/>
        </w:rPr>
        <w:tab/>
        <w:t xml:space="preserve"> </w:t>
      </w:r>
    </w:p>
    <w:p w14:paraId="2AAA4105" w14:textId="77777777" w:rsidR="00E8724B" w:rsidRPr="00E8724B" w:rsidRDefault="00E8724B" w:rsidP="00E8724B">
      <w:pPr>
        <w:spacing w:after="0" w:line="240" w:lineRule="auto"/>
        <w:jc w:val="both"/>
        <w:rPr>
          <w:rFonts w:ascii="Atyp Colt CZ" w:hAnsi="Atyp Colt CZ"/>
          <w:sz w:val="20"/>
          <w:lang w:val="fr-FR"/>
        </w:rPr>
      </w:pPr>
      <w:r w:rsidRPr="00E8724B">
        <w:rPr>
          <w:rFonts w:ascii="Atyp Colt CZ" w:hAnsi="Atyp Colt CZ"/>
          <w:sz w:val="20"/>
          <w:lang w:val="fr-FR"/>
        </w:rPr>
        <w:t>email: media@coltczgroup.com</w:t>
      </w:r>
      <w:r w:rsidRPr="00E8724B">
        <w:rPr>
          <w:rFonts w:ascii="Atyp Colt CZ" w:hAnsi="Atyp Colt CZ"/>
          <w:sz w:val="20"/>
          <w:lang w:val="fr-FR"/>
        </w:rPr>
        <w:tab/>
      </w:r>
      <w:r w:rsidRPr="00E8724B">
        <w:rPr>
          <w:rFonts w:ascii="Atyp Colt CZ" w:hAnsi="Atyp Colt CZ"/>
          <w:sz w:val="20"/>
          <w:lang w:val="fr-FR"/>
        </w:rPr>
        <w:tab/>
      </w:r>
      <w:r w:rsidRPr="00E8724B">
        <w:rPr>
          <w:rFonts w:ascii="Atyp Colt CZ" w:hAnsi="Atyp Colt CZ"/>
          <w:sz w:val="20"/>
          <w:lang w:val="fr-FR"/>
        </w:rPr>
        <w:tab/>
      </w:r>
      <w:r w:rsidRPr="00E8724B">
        <w:rPr>
          <w:rFonts w:ascii="Atyp Colt CZ" w:hAnsi="Atyp Colt CZ"/>
          <w:sz w:val="20"/>
          <w:lang w:val="fr-FR"/>
        </w:rPr>
        <w:tab/>
        <w:t>email: sipova@coltczgroup.com</w:t>
      </w:r>
    </w:p>
    <w:p w14:paraId="3B934C27" w14:textId="6AE3FE1B" w:rsidR="00E8724B" w:rsidRPr="006F5226" w:rsidRDefault="00E8724B" w:rsidP="00E8724B">
      <w:pPr>
        <w:spacing w:after="0" w:line="240" w:lineRule="auto"/>
        <w:rPr>
          <w:rFonts w:ascii="Atyp Colt CZ" w:hAnsi="Atyp Colt CZ"/>
          <w:sz w:val="20"/>
          <w:szCs w:val="20"/>
          <w:lang w:val="en-US"/>
        </w:rPr>
      </w:pPr>
    </w:p>
    <w:sectPr w:rsidR="00E8724B" w:rsidRPr="006F5226" w:rsidSect="00C07127">
      <w:headerReference w:type="default" r:id="rId11"/>
      <w:footerReference w:type="default" r:id="rId12"/>
      <w:headerReference w:type="first" r:id="rId13"/>
      <w:footerReference w:type="first" r:id="rId14"/>
      <w:pgSz w:w="11906" w:h="16838"/>
      <w:pgMar w:top="2552" w:right="1417" w:bottom="1417" w:left="1701" w:header="142" w:footer="47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53478C" w14:textId="77777777" w:rsidR="002D2E08" w:rsidRDefault="002D2E08" w:rsidP="006547EF">
      <w:pPr>
        <w:spacing w:after="0"/>
      </w:pPr>
      <w:r>
        <w:separator/>
      </w:r>
    </w:p>
  </w:endnote>
  <w:endnote w:type="continuationSeparator" w:id="0">
    <w:p w14:paraId="61D11B06" w14:textId="77777777" w:rsidR="002D2E08" w:rsidRDefault="002D2E08" w:rsidP="006547EF">
      <w:pPr>
        <w:spacing w:after="0"/>
      </w:pPr>
      <w:r>
        <w:continuationSeparator/>
      </w:r>
    </w:p>
  </w:endnote>
  <w:endnote w:type="continuationNotice" w:id="1">
    <w:p w14:paraId="4F4FE5F7" w14:textId="77777777" w:rsidR="002D2E08" w:rsidRDefault="002D2E0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typ Colt CZ">
    <w:panose1 w:val="00000000000000000000"/>
    <w:charset w:val="00"/>
    <w:family w:val="modern"/>
    <w:notTrueType/>
    <w:pitch w:val="variable"/>
    <w:sig w:usb0="A00002FF" w:usb1="0200E07A"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69F1012D-6C31-494B-81B9-C9A7ED4F480C}"/>
    <w:embedBold r:id="rId2" w:fontKey="{8DF0DA35-FCC5-4DFC-98D7-ABF2096DB8C3}"/>
    <w:embedItalic r:id="rId3" w:fontKey="{0E44C422-9F84-46ED-844D-7D24DAB2BD95}"/>
    <w:embedBoldItalic r:id="rId4" w:fontKey="{2C2154F1-7C43-48BA-B5B6-6EC66002F29C}"/>
  </w:font>
  <w:font w:name="Arial">
    <w:panose1 w:val="020B0604020202020204"/>
    <w:charset w:val="EE"/>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embedRegular r:id="rId5" w:fontKey="{C7A6764F-ABFD-4B6C-8AE5-D62356713E24}"/>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1736917"/>
      <w:docPartObj>
        <w:docPartGallery w:val="Page Numbers (Bottom of Page)"/>
        <w:docPartUnique/>
      </w:docPartObj>
    </w:sdtPr>
    <w:sdtContent>
      <w:p w14:paraId="046D9832" w14:textId="77777777" w:rsidR="00C07127" w:rsidRDefault="00C07127">
        <w:pPr>
          <w:pStyle w:val="Zpat"/>
          <w:jc w:val="right"/>
        </w:pPr>
      </w:p>
      <w:p w14:paraId="7B746823" w14:textId="77777777" w:rsidR="00365414" w:rsidRDefault="006F5BA9" w:rsidP="00C07127">
        <w:pPr>
          <w:pStyle w:val="Zpat"/>
          <w:jc w:val="right"/>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B89FC" w14:textId="77777777" w:rsidR="00C07127" w:rsidRPr="00C07127" w:rsidRDefault="00C07127" w:rsidP="00C07127">
    <w:pPr>
      <w:spacing w:after="0" w:line="264" w:lineRule="auto"/>
      <w:rPr>
        <w:sz w:val="14"/>
        <w:szCs w:val="14"/>
        <w:lang w:val="en-US"/>
      </w:rPr>
    </w:pPr>
    <w:r w:rsidRPr="00C07127">
      <w:rPr>
        <w:sz w:val="14"/>
        <w:szCs w:val="14"/>
      </w:rPr>
      <w:t xml:space="preserve">Colt CZ Group SE </w:t>
    </w:r>
    <w:r w:rsidRPr="00C07127">
      <w:rPr>
        <w:color w:val="B1603D"/>
        <w:sz w:val="14"/>
        <w:szCs w:val="14"/>
        <w:lang w:val="en-US"/>
      </w:rPr>
      <w:t>|</w:t>
    </w:r>
    <w:r w:rsidRPr="00C07127">
      <w:rPr>
        <w:sz w:val="14"/>
        <w:szCs w:val="14"/>
        <w:lang w:val="en-US"/>
      </w:rPr>
      <w:t xml:space="preserve"> </w:t>
    </w:r>
    <w:r w:rsidRPr="00C07127">
      <w:rPr>
        <w:sz w:val="14"/>
        <w:szCs w:val="14"/>
      </w:rPr>
      <w:t xml:space="preserve">Opletalova 1284/37, 110 00 Prague 1, Czech Republic </w:t>
    </w:r>
    <w:r w:rsidRPr="00C07127">
      <w:rPr>
        <w:color w:val="B1603D"/>
        <w:sz w:val="14"/>
        <w:szCs w:val="14"/>
        <w:lang w:val="en-US"/>
      </w:rPr>
      <w:t>|</w:t>
    </w:r>
    <w:r w:rsidRPr="00C07127">
      <w:rPr>
        <w:sz w:val="14"/>
        <w:szCs w:val="14"/>
      </w:rPr>
      <w:t xml:space="preserve"> TIN 29151961 </w:t>
    </w:r>
    <w:r w:rsidRPr="00C07127">
      <w:rPr>
        <w:color w:val="B1603D"/>
        <w:sz w:val="14"/>
        <w:szCs w:val="14"/>
        <w:lang w:val="en-US"/>
      </w:rPr>
      <w:t>|</w:t>
    </w:r>
    <w:r w:rsidRPr="00C07127">
      <w:rPr>
        <w:sz w:val="14"/>
        <w:szCs w:val="14"/>
        <w:lang w:val="en-US"/>
      </w:rPr>
      <w:t xml:space="preserve"> VAT CZ 29151961</w:t>
    </w:r>
  </w:p>
  <w:p w14:paraId="75C9981B" w14:textId="77777777" w:rsidR="002D1D6E" w:rsidRPr="00C07127" w:rsidRDefault="00C07127" w:rsidP="00C07127">
    <w:pPr>
      <w:pStyle w:val="Zpat"/>
      <w:jc w:val="left"/>
    </w:pPr>
    <w:r w:rsidRPr="00C07127">
      <w:rPr>
        <w:rFonts w:eastAsiaTheme="minorHAnsi" w:cstheme="minorBidi"/>
        <w:sz w:val="14"/>
        <w:szCs w:val="14"/>
        <w:lang w:val="en-US"/>
      </w:rPr>
      <w:t xml:space="preserve">Registered in Commercial Register kept by the Municipal Court in Prague, File H 962           </w:t>
    </w:r>
    <w:r>
      <w:rPr>
        <w:rFonts w:eastAsiaTheme="minorHAnsi" w:cstheme="minorBidi"/>
        <w:sz w:val="14"/>
        <w:szCs w:val="14"/>
        <w:lang w:val="en-US"/>
      </w:rPr>
      <w:t xml:space="preserve">                                      </w:t>
    </w:r>
    <w:r w:rsidRPr="00C07127">
      <w:rPr>
        <w:rFonts w:eastAsiaTheme="minorHAnsi" w:cstheme="minorBidi"/>
        <w:color w:val="B1603D"/>
        <w:sz w:val="14"/>
        <w:szCs w:val="14"/>
        <w:lang w:val="en-US"/>
      </w:rPr>
      <w:t>coltczgroup.com</w:t>
    </w:r>
    <w:r w:rsidRPr="00C07127">
      <w:rPr>
        <w:rFonts w:eastAsiaTheme="minorHAnsi" w:cstheme="minorBidi"/>
        <w:sz w:val="14"/>
        <w:szCs w:val="14"/>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F86DF0" w14:textId="77777777" w:rsidR="002D2E08" w:rsidRDefault="002D2E08" w:rsidP="006547EF">
      <w:pPr>
        <w:spacing w:after="0"/>
      </w:pPr>
      <w:r>
        <w:separator/>
      </w:r>
    </w:p>
  </w:footnote>
  <w:footnote w:type="continuationSeparator" w:id="0">
    <w:p w14:paraId="30C11273" w14:textId="77777777" w:rsidR="002D2E08" w:rsidRDefault="002D2E08" w:rsidP="006547EF">
      <w:pPr>
        <w:spacing w:after="0"/>
      </w:pPr>
      <w:r>
        <w:continuationSeparator/>
      </w:r>
    </w:p>
  </w:footnote>
  <w:footnote w:type="continuationNotice" w:id="1">
    <w:p w14:paraId="2CD79926" w14:textId="77777777" w:rsidR="002D2E08" w:rsidRDefault="002D2E0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B112C" w14:textId="77777777" w:rsidR="005166BE" w:rsidRPr="0034239F" w:rsidRDefault="0034239F" w:rsidP="0034239F">
    <w:pPr>
      <w:pStyle w:val="Zhlav"/>
      <w:ind w:hanging="1560"/>
    </w:pPr>
    <w:r>
      <w:rPr>
        <w:noProof/>
      </w:rPr>
      <w:drawing>
        <wp:inline distT="0" distB="0" distL="0" distR="0" wp14:anchorId="705200C9" wp14:editId="14F513FC">
          <wp:extent cx="7346315" cy="1078865"/>
          <wp:effectExtent l="0" t="0" r="0" b="698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54CFA" w14:textId="77777777" w:rsidR="000D4999" w:rsidRDefault="000D4999" w:rsidP="0020291C">
    <w:pPr>
      <w:pStyle w:val="Zhlav"/>
      <w:ind w:hanging="1560"/>
    </w:pPr>
    <w:r>
      <w:rPr>
        <w:noProof/>
      </w:rPr>
      <w:drawing>
        <wp:inline distT="0" distB="0" distL="0" distR="0" wp14:anchorId="190C72DB" wp14:editId="0D9EF9E7">
          <wp:extent cx="7346315" cy="1078865"/>
          <wp:effectExtent l="0" t="0" r="0" b="698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E3B36"/>
    <w:multiLevelType w:val="multilevel"/>
    <w:tmpl w:val="87428236"/>
    <w:lvl w:ilvl="0">
      <w:start w:val="1"/>
      <w:numFmt w:val="lowerLetter"/>
      <w:lvlText w:val="(%1)"/>
      <w:lvlJc w:val="left"/>
      <w:rPr>
        <w:rFonts w:ascii="Atyp Colt CZ" w:hAnsi="Atyp Colt CZ" w:hint="default"/>
        <w:b w:val="0"/>
        <w:bCs w:val="0"/>
        <w:i w:val="0"/>
        <w:iCs w:val="0"/>
        <w:caps w:val="0"/>
        <w:strike w:val="0"/>
        <w:dstrike w:val="0"/>
        <w:vanish w:val="0"/>
        <w:color w:val="000000"/>
        <w:spacing w:val="0"/>
        <w:kern w:val="0"/>
        <w:position w:val="0"/>
        <w:sz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 w15:restartNumberingAfterBreak="0">
    <w:nsid w:val="07987165"/>
    <w:multiLevelType w:val="multilevel"/>
    <w:tmpl w:val="1590BE58"/>
    <w:lvl w:ilvl="0">
      <w:start w:val="1"/>
      <w:numFmt w:val="decimal"/>
      <w:pStyle w:val="Nadpis1"/>
      <w:lvlText w:val="%1."/>
      <w:lvlJc w:val="left"/>
      <w:rPr>
        <w:rFonts w:ascii="Atyp Colt CZ" w:hAnsi="Atyp Colt CZ" w:cs="Times New Roman" w:hint="default"/>
        <w:b w:val="0"/>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Nadpis11"/>
      <w:lvlText w:val="%1.%2"/>
      <w:lvlJc w:val="left"/>
      <w:rPr>
        <w:rFonts w:ascii="Atyp Colt CZ" w:hAnsi="Atyp Colt CZ" w:cs="Times New Roman" w:hint="default"/>
        <w:b w:val="0"/>
        <w:bCs w:val="0"/>
        <w:i w:val="0"/>
        <w:iCs/>
        <w:caps w:val="0"/>
        <w:smallCaps w:val="0"/>
        <w:strike w:val="0"/>
        <w:dstrike w:val="0"/>
        <w:noProof w:val="0"/>
        <w:vanish w:val="0"/>
        <w:color w:val="000000"/>
        <w:spacing w:val="0"/>
        <w:kern w:val="0"/>
        <w:position w:val="0"/>
        <w:sz w:val="26"/>
        <w:szCs w:val="26"/>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Nadpis111"/>
      <w:lvlText w:val="%1.%2.%3"/>
      <w:lvlJc w:val="left"/>
      <w:rPr>
        <w:rFonts w:ascii="Atyp Colt CZ" w:hAnsi="Atyp Colt CZ" w:cs="Times New Roman" w:hint="default"/>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Nadpisa"/>
      <w:lvlText w:val="(%4)"/>
      <w:lvlJc w:val="left"/>
      <w:pPr>
        <w:tabs>
          <w:tab w:val="num" w:pos="907"/>
        </w:tabs>
        <w:ind w:left="907" w:hanging="340"/>
      </w:pPr>
      <w:rPr>
        <w:rFonts w:ascii="Atyp Colt CZ" w:hAnsi="Atyp Colt CZ" w:hint="default"/>
        <w:sz w:val="20"/>
        <w:szCs w:val="20"/>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2" w15:restartNumberingAfterBreak="0">
    <w:nsid w:val="091E7700"/>
    <w:multiLevelType w:val="multilevel"/>
    <w:tmpl w:val="328442A8"/>
    <w:lvl w:ilvl="0">
      <w:start w:val="1"/>
      <w:numFmt w:val="lowerLetter"/>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 w15:restartNumberingAfterBreak="0">
    <w:nsid w:val="149B328F"/>
    <w:multiLevelType w:val="hybridMultilevel"/>
    <w:tmpl w:val="A0D23BAC"/>
    <w:lvl w:ilvl="0" w:tplc="87508C26">
      <w:start w:val="1"/>
      <w:numFmt w:val="bullet"/>
      <w:pStyle w:val="Odrazka1"/>
      <w:lvlText w:val="▶"/>
      <w:lvlJc w:val="left"/>
      <w:rPr>
        <w:rFonts w:ascii="Atyp Colt CZ" w:hAnsi="Atyp Colt CZ" w:cs="Times New Roman" w:hint="default"/>
        <w:b w:val="0"/>
        <w:bCs w:val="0"/>
        <w:i w:val="0"/>
        <w:iCs w:val="0"/>
        <w:caps w:val="0"/>
        <w:smallCaps w:val="0"/>
        <w:strike w:val="0"/>
        <w:dstrike w:val="0"/>
        <w:noProof w:val="0"/>
        <w:vanish w:val="0"/>
        <w:color w:val="000000"/>
        <w:spacing w:val="0"/>
        <w:kern w:val="0"/>
        <w:position w:val="0"/>
        <w:sz w:val="2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 w15:restartNumberingAfterBreak="0">
    <w:nsid w:val="19C26382"/>
    <w:multiLevelType w:val="multilevel"/>
    <w:tmpl w:val="F2820CF4"/>
    <w:lvl w:ilvl="0">
      <w:start w:val="1"/>
      <w:numFmt w:val="lowerLetter"/>
      <w:pStyle w:val="Nadpis4"/>
      <w:lvlText w:val="(%1)"/>
      <w:lvlJc w:val="left"/>
      <w:rPr>
        <w:rFonts w:ascii="Atyp Colt CZ" w:hAnsi="Atyp Colt CZ" w:hint="default"/>
        <w:b w:val="0"/>
        <w:bCs w:val="0"/>
        <w:i w:val="0"/>
        <w:iCs w:val="0"/>
        <w:caps w:val="0"/>
        <w:strike w:val="0"/>
        <w:dstrike w:val="0"/>
        <w:vanish w:val="0"/>
        <w:color w:val="000000"/>
        <w:spacing w:val="0"/>
        <w:kern w:val="0"/>
        <w:position w:val="0"/>
        <w:sz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2069"/>
        </w:tabs>
        <w:ind w:left="2069" w:hanging="425"/>
      </w:pPr>
      <w:rPr>
        <w:rFonts w:hint="default"/>
      </w:rPr>
    </w:lvl>
    <w:lvl w:ilvl="2">
      <w:start w:val="1"/>
      <w:numFmt w:val="lowerRoman"/>
      <w:lvlText w:val="%3."/>
      <w:lvlJc w:val="right"/>
      <w:pPr>
        <w:tabs>
          <w:tab w:val="num" w:pos="3146"/>
        </w:tabs>
        <w:ind w:left="3146" w:hanging="425"/>
      </w:pPr>
      <w:rPr>
        <w:rFonts w:hint="default"/>
      </w:rPr>
    </w:lvl>
    <w:lvl w:ilvl="3">
      <w:start w:val="1"/>
      <w:numFmt w:val="decimal"/>
      <w:lvlText w:val="%4."/>
      <w:lvlJc w:val="left"/>
      <w:pPr>
        <w:tabs>
          <w:tab w:val="num" w:pos="4223"/>
        </w:tabs>
        <w:ind w:left="4223" w:hanging="425"/>
      </w:pPr>
      <w:rPr>
        <w:rFonts w:hint="default"/>
      </w:rPr>
    </w:lvl>
    <w:lvl w:ilvl="4">
      <w:start w:val="1"/>
      <w:numFmt w:val="lowerLetter"/>
      <w:lvlText w:val="%5."/>
      <w:lvlJc w:val="left"/>
      <w:pPr>
        <w:tabs>
          <w:tab w:val="num" w:pos="5300"/>
        </w:tabs>
        <w:ind w:left="5300" w:hanging="425"/>
      </w:pPr>
      <w:rPr>
        <w:rFonts w:hint="default"/>
      </w:rPr>
    </w:lvl>
    <w:lvl w:ilvl="5">
      <w:start w:val="1"/>
      <w:numFmt w:val="lowerRoman"/>
      <w:lvlText w:val="%6."/>
      <w:lvlJc w:val="right"/>
      <w:pPr>
        <w:tabs>
          <w:tab w:val="num" w:pos="6377"/>
        </w:tabs>
        <w:ind w:left="6377" w:hanging="425"/>
      </w:pPr>
      <w:rPr>
        <w:rFonts w:hint="default"/>
      </w:rPr>
    </w:lvl>
    <w:lvl w:ilvl="6">
      <w:start w:val="1"/>
      <w:numFmt w:val="decimal"/>
      <w:lvlText w:val="%7."/>
      <w:lvlJc w:val="left"/>
      <w:pPr>
        <w:tabs>
          <w:tab w:val="num" w:pos="7454"/>
        </w:tabs>
        <w:ind w:left="7454" w:hanging="425"/>
      </w:pPr>
      <w:rPr>
        <w:rFonts w:hint="default"/>
      </w:rPr>
    </w:lvl>
    <w:lvl w:ilvl="7">
      <w:start w:val="1"/>
      <w:numFmt w:val="lowerLetter"/>
      <w:lvlText w:val="%8."/>
      <w:lvlJc w:val="left"/>
      <w:pPr>
        <w:tabs>
          <w:tab w:val="num" w:pos="8531"/>
        </w:tabs>
        <w:ind w:left="8531" w:hanging="425"/>
      </w:pPr>
      <w:rPr>
        <w:rFonts w:hint="default"/>
      </w:rPr>
    </w:lvl>
    <w:lvl w:ilvl="8">
      <w:start w:val="1"/>
      <w:numFmt w:val="lowerRoman"/>
      <w:lvlText w:val="%9."/>
      <w:lvlJc w:val="right"/>
      <w:pPr>
        <w:tabs>
          <w:tab w:val="num" w:pos="9608"/>
        </w:tabs>
        <w:ind w:left="9608" w:hanging="425"/>
      </w:pPr>
      <w:rPr>
        <w:rFonts w:hint="default"/>
      </w:rPr>
    </w:lvl>
  </w:abstractNum>
  <w:abstractNum w:abstractNumId="5" w15:restartNumberingAfterBreak="0">
    <w:nsid w:val="1A6A16DE"/>
    <w:multiLevelType w:val="hybridMultilevel"/>
    <w:tmpl w:val="537C2A78"/>
    <w:lvl w:ilvl="0" w:tplc="03D0A806">
      <w:start w:val="1"/>
      <w:numFmt w:val="bullet"/>
      <w:lvlText w:val="▶"/>
      <w:lvlJc w:val="left"/>
      <w:pPr>
        <w:ind w:left="2923" w:hanging="360"/>
      </w:pPr>
      <w:rPr>
        <w:rFonts w:ascii="Atyp Colt CZ" w:hAnsi="Atyp Colt CZ" w:cs="Times New Roman" w:hint="default"/>
        <w:b w:val="0"/>
        <w:i w:val="0"/>
        <w:caps w:val="0"/>
        <w:strike w:val="0"/>
        <w:dstrike w:val="0"/>
        <w:vanish w:val="0"/>
        <w:sz w:val="20"/>
        <w:vertAlign w:val="baseline"/>
      </w:rPr>
    </w:lvl>
    <w:lvl w:ilvl="1" w:tplc="04050003" w:tentative="1">
      <w:start w:val="1"/>
      <w:numFmt w:val="bullet"/>
      <w:lvlText w:val="o"/>
      <w:lvlJc w:val="left"/>
      <w:pPr>
        <w:ind w:left="3643" w:hanging="360"/>
      </w:pPr>
      <w:rPr>
        <w:rFonts w:ascii="Courier New" w:hAnsi="Courier New" w:cs="Courier New" w:hint="default"/>
      </w:rPr>
    </w:lvl>
    <w:lvl w:ilvl="2" w:tplc="04050005" w:tentative="1">
      <w:start w:val="1"/>
      <w:numFmt w:val="bullet"/>
      <w:lvlText w:val=""/>
      <w:lvlJc w:val="left"/>
      <w:pPr>
        <w:ind w:left="4363" w:hanging="360"/>
      </w:pPr>
      <w:rPr>
        <w:rFonts w:ascii="Wingdings" w:hAnsi="Wingdings" w:hint="default"/>
      </w:rPr>
    </w:lvl>
    <w:lvl w:ilvl="3" w:tplc="04050001" w:tentative="1">
      <w:start w:val="1"/>
      <w:numFmt w:val="bullet"/>
      <w:lvlText w:val=""/>
      <w:lvlJc w:val="left"/>
      <w:pPr>
        <w:ind w:left="5083" w:hanging="360"/>
      </w:pPr>
      <w:rPr>
        <w:rFonts w:ascii="Symbol" w:hAnsi="Symbol" w:hint="default"/>
      </w:rPr>
    </w:lvl>
    <w:lvl w:ilvl="4" w:tplc="04050003" w:tentative="1">
      <w:start w:val="1"/>
      <w:numFmt w:val="bullet"/>
      <w:lvlText w:val="o"/>
      <w:lvlJc w:val="left"/>
      <w:pPr>
        <w:ind w:left="5803" w:hanging="360"/>
      </w:pPr>
      <w:rPr>
        <w:rFonts w:ascii="Courier New" w:hAnsi="Courier New" w:cs="Courier New" w:hint="default"/>
      </w:rPr>
    </w:lvl>
    <w:lvl w:ilvl="5" w:tplc="04050005" w:tentative="1">
      <w:start w:val="1"/>
      <w:numFmt w:val="bullet"/>
      <w:lvlText w:val=""/>
      <w:lvlJc w:val="left"/>
      <w:pPr>
        <w:ind w:left="6523" w:hanging="360"/>
      </w:pPr>
      <w:rPr>
        <w:rFonts w:ascii="Wingdings" w:hAnsi="Wingdings" w:hint="default"/>
      </w:rPr>
    </w:lvl>
    <w:lvl w:ilvl="6" w:tplc="04050001" w:tentative="1">
      <w:start w:val="1"/>
      <w:numFmt w:val="bullet"/>
      <w:lvlText w:val=""/>
      <w:lvlJc w:val="left"/>
      <w:pPr>
        <w:ind w:left="7243" w:hanging="360"/>
      </w:pPr>
      <w:rPr>
        <w:rFonts w:ascii="Symbol" w:hAnsi="Symbol" w:hint="default"/>
      </w:rPr>
    </w:lvl>
    <w:lvl w:ilvl="7" w:tplc="04050003" w:tentative="1">
      <w:start w:val="1"/>
      <w:numFmt w:val="bullet"/>
      <w:lvlText w:val="o"/>
      <w:lvlJc w:val="left"/>
      <w:pPr>
        <w:ind w:left="7963" w:hanging="360"/>
      </w:pPr>
      <w:rPr>
        <w:rFonts w:ascii="Courier New" w:hAnsi="Courier New" w:cs="Courier New" w:hint="default"/>
      </w:rPr>
    </w:lvl>
    <w:lvl w:ilvl="8" w:tplc="04050005" w:tentative="1">
      <w:start w:val="1"/>
      <w:numFmt w:val="bullet"/>
      <w:lvlText w:val=""/>
      <w:lvlJc w:val="left"/>
      <w:pPr>
        <w:ind w:left="8683" w:hanging="360"/>
      </w:pPr>
      <w:rPr>
        <w:rFonts w:ascii="Wingdings" w:hAnsi="Wingdings" w:hint="default"/>
      </w:rPr>
    </w:lvl>
  </w:abstractNum>
  <w:abstractNum w:abstractNumId="6" w15:restartNumberingAfterBreak="0">
    <w:nsid w:val="221B1420"/>
    <w:multiLevelType w:val="multilevel"/>
    <w:tmpl w:val="1B8E588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rPr>
        <w:b w:val="0"/>
        <w:bCs/>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251B259D"/>
    <w:multiLevelType w:val="hybridMultilevel"/>
    <w:tmpl w:val="328442A8"/>
    <w:lvl w:ilvl="0" w:tplc="8F426AC2">
      <w:start w:val="1"/>
      <w:numFmt w:val="lowerLetter"/>
      <w:pStyle w:val="Odrazkaa1"/>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8" w15:restartNumberingAfterBreak="0">
    <w:nsid w:val="30154B4A"/>
    <w:multiLevelType w:val="hybridMultilevel"/>
    <w:tmpl w:val="9D506E8C"/>
    <w:lvl w:ilvl="0" w:tplc="4B82289A">
      <w:start w:val="1"/>
      <w:numFmt w:val="bullet"/>
      <w:lvlText w:val="-"/>
      <w:lvlJc w:val="left"/>
      <w:pPr>
        <w:ind w:left="1854" w:hanging="360"/>
      </w:pPr>
      <w:rPr>
        <w:rFonts w:ascii="Times New Roman" w:hAnsi="Times New Roman" w:cs="Times New Roman" w:hint="default"/>
        <w:b/>
        <w:i w:val="0"/>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9" w15:restartNumberingAfterBreak="0">
    <w:nsid w:val="345264F9"/>
    <w:multiLevelType w:val="multilevel"/>
    <w:tmpl w:val="458211E0"/>
    <w:lvl w:ilvl="0">
      <w:start w:val="1"/>
      <w:numFmt w:val="decimal"/>
      <w:lvlText w:val="%1."/>
      <w:lvlJc w:val="left"/>
      <w:pPr>
        <w:tabs>
          <w:tab w:val="num" w:pos="567"/>
        </w:tabs>
        <w:ind w:left="567" w:hanging="567"/>
      </w:pPr>
      <w:rPr>
        <w:rFonts w:ascii="Times New Roman" w:hAnsi="Times New Roman" w:hint="default"/>
        <w:sz w:val="22"/>
      </w:rPr>
    </w:lvl>
    <w:lvl w:ilvl="1">
      <w:start w:val="1"/>
      <w:numFmt w:val="decimal"/>
      <w:pStyle w:val="Nadpis2"/>
      <w:lvlText w:val="%1.%2"/>
      <w:lvlJc w:val="left"/>
      <w:pPr>
        <w:tabs>
          <w:tab w:val="num" w:pos="567"/>
        </w:tabs>
        <w:ind w:left="709" w:hanging="709"/>
      </w:pPr>
      <w:rPr>
        <w:rFonts w:ascii="Times New Roman" w:hAnsi="Times New Roman" w:hint="default"/>
        <w:sz w:val="22"/>
      </w:rPr>
    </w:lvl>
    <w:lvl w:ilvl="2">
      <w:start w:val="1"/>
      <w:numFmt w:val="lowerLetter"/>
      <w:lvlText w:val="(%3)"/>
      <w:lvlJc w:val="left"/>
      <w:pPr>
        <w:tabs>
          <w:tab w:val="num" w:pos="851"/>
        </w:tabs>
        <w:ind w:left="851" w:hanging="142"/>
      </w:pPr>
      <w:rPr>
        <w:rFonts w:hint="default"/>
      </w:rPr>
    </w:lvl>
    <w:lvl w:ilvl="3">
      <w:start w:val="1"/>
      <w:numFmt w:val="none"/>
      <w:lvlText w:val=""/>
      <w:lvlJc w:val="left"/>
      <w:pPr>
        <w:tabs>
          <w:tab w:val="num" w:pos="864"/>
        </w:tabs>
        <w:ind w:left="864" w:hanging="864"/>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10" w15:restartNumberingAfterBreak="0">
    <w:nsid w:val="41157139"/>
    <w:multiLevelType w:val="hybridMultilevel"/>
    <w:tmpl w:val="0C2C4192"/>
    <w:lvl w:ilvl="0" w:tplc="25B87AEA">
      <w:start w:val="1"/>
      <w:numFmt w:val="bullet"/>
      <w:lvlText w:val="▷"/>
      <w:lvlJc w:val="left"/>
      <w:pPr>
        <w:ind w:left="1713" w:hanging="360"/>
      </w:pPr>
      <w:rPr>
        <w:rFonts w:ascii="Atyp Colt CZ" w:hAnsi="Atyp Colt CZ" w:cs="Times New Roman" w:hint="default"/>
        <w:b/>
        <w:i w:val="0"/>
      </w:rPr>
    </w:lvl>
    <w:lvl w:ilvl="1" w:tplc="F82665D0">
      <w:start w:val="1"/>
      <w:numFmt w:val="bullet"/>
      <w:lvlText w:val="▷"/>
      <w:lvlJc w:val="left"/>
      <w:pPr>
        <w:ind w:left="1440" w:hanging="360"/>
      </w:pPr>
      <w:rPr>
        <w:rFonts w:ascii="Atyp Colt CZ" w:hAnsi="Atyp Colt CZ" w:cs="Times New Roman" w:hint="default"/>
        <w:b w:val="0"/>
        <w:bCs/>
        <w:i w:val="0"/>
        <w:caps w:val="0"/>
        <w:strike w:val="0"/>
        <w:dstrike w:val="0"/>
        <w:vanish w:val="0"/>
        <w:sz w:val="20"/>
        <w:vertAlign w:val="baseline"/>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4630639A"/>
    <w:multiLevelType w:val="multilevel"/>
    <w:tmpl w:val="040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49841B90"/>
    <w:multiLevelType w:val="hybridMultilevel"/>
    <w:tmpl w:val="89A64A90"/>
    <w:lvl w:ilvl="0" w:tplc="C0E4A3E2">
      <w:start w:val="1"/>
      <w:numFmt w:val="bullet"/>
      <w:lvlText w:val="-"/>
      <w:lvlJc w:val="left"/>
      <w:pPr>
        <w:ind w:left="2563" w:hanging="360"/>
      </w:pPr>
      <w:rPr>
        <w:rFonts w:ascii="Times New Roman" w:hAnsi="Times New Roman" w:cs="Times New Roman" w:hint="default"/>
        <w:b/>
        <w:i w:val="0"/>
      </w:rPr>
    </w:lvl>
    <w:lvl w:ilvl="1" w:tplc="04050003" w:tentative="1">
      <w:start w:val="1"/>
      <w:numFmt w:val="bullet"/>
      <w:lvlText w:val="o"/>
      <w:lvlJc w:val="left"/>
      <w:pPr>
        <w:ind w:left="3283" w:hanging="360"/>
      </w:pPr>
      <w:rPr>
        <w:rFonts w:ascii="Courier New" w:hAnsi="Courier New" w:cs="Courier New" w:hint="default"/>
      </w:rPr>
    </w:lvl>
    <w:lvl w:ilvl="2" w:tplc="04050005" w:tentative="1">
      <w:start w:val="1"/>
      <w:numFmt w:val="bullet"/>
      <w:lvlText w:val=""/>
      <w:lvlJc w:val="left"/>
      <w:pPr>
        <w:ind w:left="4003" w:hanging="360"/>
      </w:pPr>
      <w:rPr>
        <w:rFonts w:ascii="Wingdings" w:hAnsi="Wingdings" w:hint="default"/>
      </w:rPr>
    </w:lvl>
    <w:lvl w:ilvl="3" w:tplc="04050001" w:tentative="1">
      <w:start w:val="1"/>
      <w:numFmt w:val="bullet"/>
      <w:lvlText w:val=""/>
      <w:lvlJc w:val="left"/>
      <w:pPr>
        <w:ind w:left="4723" w:hanging="360"/>
      </w:pPr>
      <w:rPr>
        <w:rFonts w:ascii="Symbol" w:hAnsi="Symbol" w:hint="default"/>
      </w:rPr>
    </w:lvl>
    <w:lvl w:ilvl="4" w:tplc="04050003" w:tentative="1">
      <w:start w:val="1"/>
      <w:numFmt w:val="bullet"/>
      <w:lvlText w:val="o"/>
      <w:lvlJc w:val="left"/>
      <w:pPr>
        <w:ind w:left="5443" w:hanging="360"/>
      </w:pPr>
      <w:rPr>
        <w:rFonts w:ascii="Courier New" w:hAnsi="Courier New" w:cs="Courier New" w:hint="default"/>
      </w:rPr>
    </w:lvl>
    <w:lvl w:ilvl="5" w:tplc="04050005" w:tentative="1">
      <w:start w:val="1"/>
      <w:numFmt w:val="bullet"/>
      <w:lvlText w:val=""/>
      <w:lvlJc w:val="left"/>
      <w:pPr>
        <w:ind w:left="6163" w:hanging="360"/>
      </w:pPr>
      <w:rPr>
        <w:rFonts w:ascii="Wingdings" w:hAnsi="Wingdings" w:hint="default"/>
      </w:rPr>
    </w:lvl>
    <w:lvl w:ilvl="6" w:tplc="04050001" w:tentative="1">
      <w:start w:val="1"/>
      <w:numFmt w:val="bullet"/>
      <w:lvlText w:val=""/>
      <w:lvlJc w:val="left"/>
      <w:pPr>
        <w:ind w:left="6883" w:hanging="360"/>
      </w:pPr>
      <w:rPr>
        <w:rFonts w:ascii="Symbol" w:hAnsi="Symbol" w:hint="default"/>
      </w:rPr>
    </w:lvl>
    <w:lvl w:ilvl="7" w:tplc="04050003" w:tentative="1">
      <w:start w:val="1"/>
      <w:numFmt w:val="bullet"/>
      <w:lvlText w:val="o"/>
      <w:lvlJc w:val="left"/>
      <w:pPr>
        <w:ind w:left="7603" w:hanging="360"/>
      </w:pPr>
      <w:rPr>
        <w:rFonts w:ascii="Courier New" w:hAnsi="Courier New" w:cs="Courier New" w:hint="default"/>
      </w:rPr>
    </w:lvl>
    <w:lvl w:ilvl="8" w:tplc="04050005" w:tentative="1">
      <w:start w:val="1"/>
      <w:numFmt w:val="bullet"/>
      <w:lvlText w:val=""/>
      <w:lvlJc w:val="left"/>
      <w:pPr>
        <w:ind w:left="8323" w:hanging="360"/>
      </w:pPr>
      <w:rPr>
        <w:rFonts w:ascii="Wingdings" w:hAnsi="Wingdings" w:hint="default"/>
      </w:rPr>
    </w:lvl>
  </w:abstractNum>
  <w:abstractNum w:abstractNumId="13" w15:restartNumberingAfterBreak="0">
    <w:nsid w:val="50AD43CF"/>
    <w:multiLevelType w:val="hybridMultilevel"/>
    <w:tmpl w:val="6AB2B5B6"/>
    <w:lvl w:ilvl="0" w:tplc="8322159A">
      <w:start w:val="1"/>
      <w:numFmt w:val="lowerLetter"/>
      <w:pStyle w:val="Odrazkaa111"/>
      <w:lvlText w:val="(%1)"/>
      <w:lvlJc w:val="left"/>
      <w:pPr>
        <w:ind w:left="2563" w:hanging="360"/>
      </w:pPr>
      <w:rPr>
        <w:rFonts w:hint="default"/>
      </w:rPr>
    </w:lvl>
    <w:lvl w:ilvl="1" w:tplc="04050019" w:tentative="1">
      <w:start w:val="1"/>
      <w:numFmt w:val="lowerLetter"/>
      <w:lvlText w:val="%2."/>
      <w:lvlJc w:val="left"/>
      <w:pPr>
        <w:ind w:left="3283" w:hanging="360"/>
      </w:pPr>
    </w:lvl>
    <w:lvl w:ilvl="2" w:tplc="0405001B" w:tentative="1">
      <w:start w:val="1"/>
      <w:numFmt w:val="lowerRoman"/>
      <w:lvlText w:val="%3."/>
      <w:lvlJc w:val="right"/>
      <w:pPr>
        <w:ind w:left="4003" w:hanging="180"/>
      </w:pPr>
    </w:lvl>
    <w:lvl w:ilvl="3" w:tplc="0405000F" w:tentative="1">
      <w:start w:val="1"/>
      <w:numFmt w:val="decimal"/>
      <w:lvlText w:val="%4."/>
      <w:lvlJc w:val="left"/>
      <w:pPr>
        <w:ind w:left="4723" w:hanging="360"/>
      </w:pPr>
    </w:lvl>
    <w:lvl w:ilvl="4" w:tplc="04050019" w:tentative="1">
      <w:start w:val="1"/>
      <w:numFmt w:val="lowerLetter"/>
      <w:lvlText w:val="%5."/>
      <w:lvlJc w:val="left"/>
      <w:pPr>
        <w:ind w:left="5443" w:hanging="360"/>
      </w:pPr>
    </w:lvl>
    <w:lvl w:ilvl="5" w:tplc="0405001B" w:tentative="1">
      <w:start w:val="1"/>
      <w:numFmt w:val="lowerRoman"/>
      <w:lvlText w:val="%6."/>
      <w:lvlJc w:val="right"/>
      <w:pPr>
        <w:ind w:left="6163" w:hanging="180"/>
      </w:pPr>
    </w:lvl>
    <w:lvl w:ilvl="6" w:tplc="0405000F" w:tentative="1">
      <w:start w:val="1"/>
      <w:numFmt w:val="decimal"/>
      <w:lvlText w:val="%7."/>
      <w:lvlJc w:val="left"/>
      <w:pPr>
        <w:ind w:left="6883" w:hanging="360"/>
      </w:pPr>
    </w:lvl>
    <w:lvl w:ilvl="7" w:tplc="04050019" w:tentative="1">
      <w:start w:val="1"/>
      <w:numFmt w:val="lowerLetter"/>
      <w:lvlText w:val="%8."/>
      <w:lvlJc w:val="left"/>
      <w:pPr>
        <w:ind w:left="7603" w:hanging="360"/>
      </w:pPr>
    </w:lvl>
    <w:lvl w:ilvl="8" w:tplc="0405001B" w:tentative="1">
      <w:start w:val="1"/>
      <w:numFmt w:val="lowerRoman"/>
      <w:lvlText w:val="%9."/>
      <w:lvlJc w:val="right"/>
      <w:pPr>
        <w:ind w:left="8323" w:hanging="180"/>
      </w:pPr>
    </w:lvl>
  </w:abstractNum>
  <w:abstractNum w:abstractNumId="14" w15:restartNumberingAfterBreak="0">
    <w:nsid w:val="579F38BF"/>
    <w:multiLevelType w:val="hybridMultilevel"/>
    <w:tmpl w:val="7234C88E"/>
    <w:lvl w:ilvl="0" w:tplc="AEC0A4F2">
      <w:start w:val="1"/>
      <w:numFmt w:val="bullet"/>
      <w:lvlText w:val="▶"/>
      <w:lvlJc w:val="left"/>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5" w15:restartNumberingAfterBreak="0">
    <w:nsid w:val="5B2E4983"/>
    <w:multiLevelType w:val="multilevel"/>
    <w:tmpl w:val="235AA8A8"/>
    <w:lvl w:ilvl="0">
      <w:start w:val="1"/>
      <w:numFmt w:val="bullet"/>
      <w:lvlText w:val="▶"/>
      <w:lvlJc w:val="left"/>
      <w:pPr>
        <w:ind w:left="2279" w:hanging="363"/>
      </w:pPr>
      <w:rPr>
        <w:rFonts w:ascii="Atyp Colt CZ" w:hAnsi="Atyp Colt CZ" w:hint="default"/>
      </w:rPr>
    </w:lvl>
    <w:lvl w:ilvl="1">
      <w:start w:val="1"/>
      <w:numFmt w:val="bullet"/>
      <w:lvlText w:val="▷"/>
      <w:lvlJc w:val="left"/>
      <w:pPr>
        <w:ind w:left="2733" w:hanging="363"/>
      </w:pPr>
      <w:rPr>
        <w:rFonts w:ascii="Atyp Colt CZ" w:hAnsi="Atyp Colt CZ" w:hint="default"/>
      </w:rPr>
    </w:lvl>
    <w:lvl w:ilvl="2">
      <w:start w:val="1"/>
      <w:numFmt w:val="bullet"/>
      <w:lvlText w:val="▶"/>
      <w:lvlJc w:val="left"/>
      <w:pPr>
        <w:ind w:left="3187" w:hanging="363"/>
      </w:pPr>
      <w:rPr>
        <w:rFonts w:ascii="Atyp Colt CZ" w:hAnsi="Atyp Colt CZ" w:hint="default"/>
      </w:rPr>
    </w:lvl>
    <w:lvl w:ilvl="3">
      <w:start w:val="1"/>
      <w:numFmt w:val="bullet"/>
      <w:lvlText w:val="▷"/>
      <w:lvlJc w:val="left"/>
      <w:pPr>
        <w:ind w:left="3641" w:hanging="363"/>
      </w:pPr>
      <w:rPr>
        <w:rFonts w:ascii="Atyp Colt CZ" w:hAnsi="Atyp Colt CZ" w:hint="default"/>
        <w:sz w:val="14"/>
      </w:rPr>
    </w:lvl>
    <w:lvl w:ilvl="4">
      <w:start w:val="1"/>
      <w:numFmt w:val="bullet"/>
      <w:lvlText w:val="▶"/>
      <w:lvlJc w:val="left"/>
      <w:pPr>
        <w:ind w:left="4095" w:hanging="363"/>
      </w:pPr>
      <w:rPr>
        <w:rFonts w:ascii="Atyp Colt CZ" w:hAnsi="Atyp Colt CZ" w:hint="default"/>
        <w:sz w:val="14"/>
      </w:rPr>
    </w:lvl>
    <w:lvl w:ilvl="5">
      <w:start w:val="1"/>
      <w:numFmt w:val="bullet"/>
      <w:lvlText w:val="▷"/>
      <w:lvlJc w:val="left"/>
      <w:pPr>
        <w:ind w:left="4549" w:hanging="363"/>
      </w:pPr>
      <w:rPr>
        <w:rFonts w:ascii="Atyp Colt CZ" w:hAnsi="Atyp Colt CZ" w:hint="default"/>
        <w:sz w:val="14"/>
      </w:rPr>
    </w:lvl>
    <w:lvl w:ilvl="6">
      <w:start w:val="1"/>
      <w:numFmt w:val="bullet"/>
      <w:lvlText w:val="▶"/>
      <w:lvlJc w:val="left"/>
      <w:pPr>
        <w:ind w:left="5003" w:hanging="363"/>
      </w:pPr>
      <w:rPr>
        <w:rFonts w:ascii="Atyp Colt CZ" w:hAnsi="Atyp Colt CZ" w:hint="default"/>
      </w:rPr>
    </w:lvl>
    <w:lvl w:ilvl="7">
      <w:start w:val="1"/>
      <w:numFmt w:val="bullet"/>
      <w:lvlText w:val="▷"/>
      <w:lvlJc w:val="left"/>
      <w:pPr>
        <w:ind w:left="5457" w:hanging="363"/>
      </w:pPr>
      <w:rPr>
        <w:rFonts w:ascii="Atyp Colt CZ" w:hAnsi="Atyp Colt CZ" w:hint="default"/>
        <w:sz w:val="14"/>
      </w:rPr>
    </w:lvl>
    <w:lvl w:ilvl="8">
      <w:start w:val="1"/>
      <w:numFmt w:val="decimal"/>
      <w:lvlText w:val="%9"/>
      <w:lvlJc w:val="left"/>
      <w:pPr>
        <w:ind w:left="5911" w:hanging="363"/>
      </w:pPr>
      <w:rPr>
        <w:rFonts w:ascii="Atyp Colt CZ" w:hAnsi="Atyp Colt CZ" w:hint="default"/>
        <w:sz w:val="14"/>
      </w:rPr>
    </w:lvl>
  </w:abstractNum>
  <w:abstractNum w:abstractNumId="16" w15:restartNumberingAfterBreak="0">
    <w:nsid w:val="5FE64956"/>
    <w:multiLevelType w:val="hybridMultilevel"/>
    <w:tmpl w:val="5BC27F52"/>
    <w:lvl w:ilvl="0" w:tplc="CEC260C4">
      <w:start w:val="1"/>
      <w:numFmt w:val="lowerLetter"/>
      <w:pStyle w:val="Odrazkaa11"/>
      <w:lvlText w:val="(%1)"/>
      <w:lvlJc w:val="left"/>
      <w:pPr>
        <w:ind w:left="1854" w:hanging="360"/>
      </w:pPr>
      <w:rPr>
        <w:rFonts w:hint="default"/>
      </w:rPr>
    </w:lvl>
    <w:lvl w:ilvl="1" w:tplc="04050019" w:tentative="1">
      <w:start w:val="1"/>
      <w:numFmt w:val="lowerLetter"/>
      <w:lvlText w:val="%2."/>
      <w:lvlJc w:val="left"/>
      <w:pPr>
        <w:ind w:left="2574" w:hanging="360"/>
      </w:pPr>
    </w:lvl>
    <w:lvl w:ilvl="2" w:tplc="0405001B" w:tentative="1">
      <w:start w:val="1"/>
      <w:numFmt w:val="lowerRoman"/>
      <w:lvlText w:val="%3."/>
      <w:lvlJc w:val="right"/>
      <w:pPr>
        <w:ind w:left="3294" w:hanging="180"/>
      </w:pPr>
    </w:lvl>
    <w:lvl w:ilvl="3" w:tplc="0405000F" w:tentative="1">
      <w:start w:val="1"/>
      <w:numFmt w:val="decimal"/>
      <w:lvlText w:val="%4."/>
      <w:lvlJc w:val="left"/>
      <w:pPr>
        <w:ind w:left="4014" w:hanging="360"/>
      </w:pPr>
    </w:lvl>
    <w:lvl w:ilvl="4" w:tplc="04050019" w:tentative="1">
      <w:start w:val="1"/>
      <w:numFmt w:val="lowerLetter"/>
      <w:lvlText w:val="%5."/>
      <w:lvlJc w:val="left"/>
      <w:pPr>
        <w:ind w:left="4734" w:hanging="360"/>
      </w:pPr>
    </w:lvl>
    <w:lvl w:ilvl="5" w:tplc="0405001B" w:tentative="1">
      <w:start w:val="1"/>
      <w:numFmt w:val="lowerRoman"/>
      <w:lvlText w:val="%6."/>
      <w:lvlJc w:val="right"/>
      <w:pPr>
        <w:ind w:left="5454" w:hanging="180"/>
      </w:pPr>
    </w:lvl>
    <w:lvl w:ilvl="6" w:tplc="0405000F" w:tentative="1">
      <w:start w:val="1"/>
      <w:numFmt w:val="decimal"/>
      <w:lvlText w:val="%7."/>
      <w:lvlJc w:val="left"/>
      <w:pPr>
        <w:ind w:left="6174" w:hanging="360"/>
      </w:pPr>
    </w:lvl>
    <w:lvl w:ilvl="7" w:tplc="04050019" w:tentative="1">
      <w:start w:val="1"/>
      <w:numFmt w:val="lowerLetter"/>
      <w:lvlText w:val="%8."/>
      <w:lvlJc w:val="left"/>
      <w:pPr>
        <w:ind w:left="6894" w:hanging="360"/>
      </w:pPr>
    </w:lvl>
    <w:lvl w:ilvl="8" w:tplc="0405001B" w:tentative="1">
      <w:start w:val="1"/>
      <w:numFmt w:val="lowerRoman"/>
      <w:lvlText w:val="%9."/>
      <w:lvlJc w:val="right"/>
      <w:pPr>
        <w:ind w:left="7614" w:hanging="180"/>
      </w:pPr>
    </w:lvl>
  </w:abstractNum>
  <w:abstractNum w:abstractNumId="17" w15:restartNumberingAfterBreak="0">
    <w:nsid w:val="73EB570E"/>
    <w:multiLevelType w:val="hybridMultilevel"/>
    <w:tmpl w:val="4A725E24"/>
    <w:lvl w:ilvl="0" w:tplc="F2487374">
      <w:start w:val="1"/>
      <w:numFmt w:val="bullet"/>
      <w:pStyle w:val="Odrazka111"/>
      <w:lvlText w:val="▶"/>
      <w:lvlJc w:val="left"/>
      <w:pPr>
        <w:ind w:left="2923" w:hanging="360"/>
      </w:pPr>
      <w:rPr>
        <w:rFonts w:ascii="Atyp Colt CZ" w:hAnsi="Atyp Colt CZ" w:cs="Times New Roman" w:hint="default"/>
        <w:b w:val="0"/>
        <w:i w:val="0"/>
        <w:caps w:val="0"/>
        <w:strike w:val="0"/>
        <w:dstrike w:val="0"/>
        <w:vanish w:val="0"/>
        <w:sz w:val="20"/>
        <w:vertAlign w:val="baseline"/>
      </w:rPr>
    </w:lvl>
    <w:lvl w:ilvl="1" w:tplc="04050003" w:tentative="1">
      <w:start w:val="1"/>
      <w:numFmt w:val="bullet"/>
      <w:lvlText w:val="o"/>
      <w:lvlJc w:val="left"/>
      <w:pPr>
        <w:ind w:left="3643" w:hanging="360"/>
      </w:pPr>
      <w:rPr>
        <w:rFonts w:ascii="Courier New" w:hAnsi="Courier New" w:cs="Courier New" w:hint="default"/>
      </w:rPr>
    </w:lvl>
    <w:lvl w:ilvl="2" w:tplc="04050005" w:tentative="1">
      <w:start w:val="1"/>
      <w:numFmt w:val="bullet"/>
      <w:lvlText w:val=""/>
      <w:lvlJc w:val="left"/>
      <w:pPr>
        <w:ind w:left="4363" w:hanging="360"/>
      </w:pPr>
      <w:rPr>
        <w:rFonts w:ascii="Wingdings" w:hAnsi="Wingdings" w:hint="default"/>
      </w:rPr>
    </w:lvl>
    <w:lvl w:ilvl="3" w:tplc="04050001" w:tentative="1">
      <w:start w:val="1"/>
      <w:numFmt w:val="bullet"/>
      <w:lvlText w:val=""/>
      <w:lvlJc w:val="left"/>
      <w:pPr>
        <w:ind w:left="5083" w:hanging="360"/>
      </w:pPr>
      <w:rPr>
        <w:rFonts w:ascii="Symbol" w:hAnsi="Symbol" w:hint="default"/>
      </w:rPr>
    </w:lvl>
    <w:lvl w:ilvl="4" w:tplc="04050003" w:tentative="1">
      <w:start w:val="1"/>
      <w:numFmt w:val="bullet"/>
      <w:lvlText w:val="o"/>
      <w:lvlJc w:val="left"/>
      <w:pPr>
        <w:ind w:left="5803" w:hanging="360"/>
      </w:pPr>
      <w:rPr>
        <w:rFonts w:ascii="Courier New" w:hAnsi="Courier New" w:cs="Courier New" w:hint="default"/>
      </w:rPr>
    </w:lvl>
    <w:lvl w:ilvl="5" w:tplc="04050005" w:tentative="1">
      <w:start w:val="1"/>
      <w:numFmt w:val="bullet"/>
      <w:lvlText w:val=""/>
      <w:lvlJc w:val="left"/>
      <w:pPr>
        <w:ind w:left="6523" w:hanging="360"/>
      </w:pPr>
      <w:rPr>
        <w:rFonts w:ascii="Wingdings" w:hAnsi="Wingdings" w:hint="default"/>
      </w:rPr>
    </w:lvl>
    <w:lvl w:ilvl="6" w:tplc="04050001" w:tentative="1">
      <w:start w:val="1"/>
      <w:numFmt w:val="bullet"/>
      <w:lvlText w:val=""/>
      <w:lvlJc w:val="left"/>
      <w:pPr>
        <w:ind w:left="7243" w:hanging="360"/>
      </w:pPr>
      <w:rPr>
        <w:rFonts w:ascii="Symbol" w:hAnsi="Symbol" w:hint="default"/>
      </w:rPr>
    </w:lvl>
    <w:lvl w:ilvl="7" w:tplc="04050003" w:tentative="1">
      <w:start w:val="1"/>
      <w:numFmt w:val="bullet"/>
      <w:lvlText w:val="o"/>
      <w:lvlJc w:val="left"/>
      <w:pPr>
        <w:ind w:left="7963" w:hanging="360"/>
      </w:pPr>
      <w:rPr>
        <w:rFonts w:ascii="Courier New" w:hAnsi="Courier New" w:cs="Courier New" w:hint="default"/>
      </w:rPr>
    </w:lvl>
    <w:lvl w:ilvl="8" w:tplc="04050005" w:tentative="1">
      <w:start w:val="1"/>
      <w:numFmt w:val="bullet"/>
      <w:lvlText w:val=""/>
      <w:lvlJc w:val="left"/>
      <w:pPr>
        <w:ind w:left="8683" w:hanging="360"/>
      </w:pPr>
      <w:rPr>
        <w:rFonts w:ascii="Wingdings" w:hAnsi="Wingdings" w:hint="default"/>
      </w:rPr>
    </w:lvl>
  </w:abstractNum>
  <w:abstractNum w:abstractNumId="18" w15:restartNumberingAfterBreak="0">
    <w:nsid w:val="7D0C073A"/>
    <w:multiLevelType w:val="hybridMultilevel"/>
    <w:tmpl w:val="DE2CE78E"/>
    <w:lvl w:ilvl="0" w:tplc="25B87AEA">
      <w:start w:val="1"/>
      <w:numFmt w:val="bullet"/>
      <w:lvlText w:val="▷"/>
      <w:lvlJc w:val="left"/>
      <w:pPr>
        <w:ind w:left="1713" w:hanging="360"/>
      </w:pPr>
      <w:rPr>
        <w:rFonts w:ascii="Atyp Colt CZ" w:hAnsi="Atyp Colt CZ" w:cs="Times New Roman" w:hint="default"/>
        <w:b/>
        <w:i w:val="0"/>
      </w:rPr>
    </w:lvl>
    <w:lvl w:ilvl="1" w:tplc="81565EC8">
      <w:start w:val="1"/>
      <w:numFmt w:val="bullet"/>
      <w:lvlText w:val="▷"/>
      <w:lvlJc w:val="left"/>
      <w:pPr>
        <w:ind w:left="1440" w:hanging="360"/>
      </w:pPr>
      <w:rPr>
        <w:rFonts w:ascii="Atyp Colt CZ" w:hAnsi="Atyp Colt CZ" w:cs="Times New Roman" w:hint="default"/>
        <w:b w:val="0"/>
        <w:bCs/>
        <w:i w:val="0"/>
        <w:sz w:val="14"/>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7F0B156A"/>
    <w:multiLevelType w:val="hybridMultilevel"/>
    <w:tmpl w:val="317E1450"/>
    <w:lvl w:ilvl="0" w:tplc="A19C5056">
      <w:start w:val="1"/>
      <w:numFmt w:val="bullet"/>
      <w:pStyle w:val="Odrazka11"/>
      <w:lvlText w:val="▷"/>
      <w:lvlJc w:val="left"/>
      <w:pPr>
        <w:ind w:left="1800" w:hanging="360"/>
      </w:pPr>
      <w:rPr>
        <w:rFonts w:ascii="Atyp Colt CZ" w:hAnsi="Atyp Colt CZ" w:cs="Times New Roman" w:hint="default"/>
        <w:b w:val="0"/>
        <w:bCs/>
        <w:i w:val="0"/>
        <w:caps w:val="0"/>
        <w:strike w:val="0"/>
        <w:dstrike w:val="0"/>
        <w:vanish w:val="0"/>
        <w:sz w:val="20"/>
        <w:vertAlign w:val="baseline"/>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num w:numId="1" w16cid:durableId="1301036025">
    <w:abstractNumId w:val="1"/>
  </w:num>
  <w:num w:numId="2" w16cid:durableId="158424318">
    <w:abstractNumId w:val="1"/>
  </w:num>
  <w:num w:numId="3" w16cid:durableId="2083408332">
    <w:abstractNumId w:val="14"/>
  </w:num>
  <w:num w:numId="4" w16cid:durableId="2021197592">
    <w:abstractNumId w:val="8"/>
  </w:num>
  <w:num w:numId="5" w16cid:durableId="1180194562">
    <w:abstractNumId w:val="12"/>
  </w:num>
  <w:num w:numId="6" w16cid:durableId="1799496479">
    <w:abstractNumId w:val="7"/>
  </w:num>
  <w:num w:numId="7" w16cid:durableId="222758490">
    <w:abstractNumId w:val="16"/>
  </w:num>
  <w:num w:numId="8" w16cid:durableId="833686873">
    <w:abstractNumId w:val="13"/>
  </w:num>
  <w:num w:numId="9" w16cid:durableId="1909027477">
    <w:abstractNumId w:val="1"/>
  </w:num>
  <w:num w:numId="10" w16cid:durableId="629407946">
    <w:abstractNumId w:val="9"/>
  </w:num>
  <w:num w:numId="11" w16cid:durableId="215901222">
    <w:abstractNumId w:val="9"/>
  </w:num>
  <w:num w:numId="12" w16cid:durableId="1449817637">
    <w:abstractNumId w:val="1"/>
  </w:num>
  <w:num w:numId="13" w16cid:durableId="853223464">
    <w:abstractNumId w:val="1"/>
  </w:num>
  <w:num w:numId="14" w16cid:durableId="994576274">
    <w:abstractNumId w:val="14"/>
  </w:num>
  <w:num w:numId="15" w16cid:durableId="1032455635">
    <w:abstractNumId w:val="8"/>
  </w:num>
  <w:num w:numId="16" w16cid:durableId="96220215">
    <w:abstractNumId w:val="12"/>
  </w:num>
  <w:num w:numId="17" w16cid:durableId="1412775440">
    <w:abstractNumId w:val="7"/>
  </w:num>
  <w:num w:numId="18" w16cid:durableId="930773757">
    <w:abstractNumId w:val="16"/>
  </w:num>
  <w:num w:numId="19" w16cid:durableId="961109937">
    <w:abstractNumId w:val="13"/>
  </w:num>
  <w:num w:numId="20" w16cid:durableId="1792433384">
    <w:abstractNumId w:val="6"/>
  </w:num>
  <w:num w:numId="21" w16cid:durableId="1893348658">
    <w:abstractNumId w:val="18"/>
  </w:num>
  <w:num w:numId="22" w16cid:durableId="539245371">
    <w:abstractNumId w:val="7"/>
    <w:lvlOverride w:ilvl="0">
      <w:startOverride w:val="1"/>
    </w:lvlOverride>
  </w:num>
  <w:num w:numId="23" w16cid:durableId="700013611">
    <w:abstractNumId w:val="11"/>
  </w:num>
  <w:num w:numId="24" w16cid:durableId="1691104229">
    <w:abstractNumId w:val="2"/>
  </w:num>
  <w:num w:numId="25" w16cid:durableId="1594626782">
    <w:abstractNumId w:val="0"/>
  </w:num>
  <w:num w:numId="26" w16cid:durableId="1284766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87623361">
    <w:abstractNumId w:val="4"/>
  </w:num>
  <w:num w:numId="28" w16cid:durableId="177619006">
    <w:abstractNumId w:val="5"/>
  </w:num>
  <w:num w:numId="29" w16cid:durableId="5212848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262715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846169303">
    <w:abstractNumId w:val="1"/>
    <w:lvlOverride w:ilvl="0">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8"/>
          <w:szCs w:val="28"/>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vanish w:val="0"/>
          <w:spacing w:val="0"/>
          <w:kern w:val="0"/>
          <w:position w:val="0"/>
          <w:sz w:val="26"/>
          <w:szCs w:val="26"/>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0"/>
          <w:szCs w:val="20"/>
          <w:u w:val="none"/>
          <w:effect w:val="none"/>
          <w:vertAlign w:val="baseline"/>
          <w:em w:val="none"/>
          <w14:ligatures w14:val="none"/>
          <w14:numForm w14:val="default"/>
          <w14:numSpacing w14:val="default"/>
          <w14:stylisticSets/>
          <w14:cntxtAlts w14:val="0"/>
        </w:rPr>
      </w:lvl>
    </w:lvlOverride>
    <w:lvlOverride w:ilvl="3">
      <w:lvl w:ilvl="3">
        <w:start w:val="1"/>
        <w:numFmt w:val="lowerLetter"/>
        <w:pStyle w:val="Nadpisa"/>
        <w:lvlText w:val="(%4)"/>
        <w:lvlJc w:val="left"/>
        <w:pPr>
          <w:tabs>
            <w:tab w:val="num" w:pos="992"/>
          </w:tabs>
          <w:ind w:left="992" w:hanging="425"/>
        </w:pPr>
        <w:rPr>
          <w:rFonts w:ascii="Atyp Colt CZ" w:hAnsi="Atyp Colt CZ" w:hint="default"/>
          <w:sz w:val="20"/>
          <w:szCs w:val="20"/>
        </w:rPr>
      </w:lvl>
    </w:lvlOverride>
    <w:lvlOverride w:ilvl="4">
      <w:lvl w:ilvl="4">
        <w:start w:val="1"/>
        <w:numFmt w:val="none"/>
        <w:lvlText w:val=""/>
        <w:lvlJc w:val="left"/>
        <w:pPr>
          <w:tabs>
            <w:tab w:val="num" w:pos="1008"/>
          </w:tabs>
          <w:ind w:left="1008" w:hanging="1008"/>
        </w:pPr>
        <w:rPr>
          <w:rFonts w:hint="default"/>
        </w:rPr>
      </w:lvl>
    </w:lvlOverride>
    <w:lvlOverride w:ilvl="5">
      <w:lvl w:ilvl="5">
        <w:start w:val="1"/>
        <w:numFmt w:val="none"/>
        <w:lvlText w:val=""/>
        <w:lvlJc w:val="left"/>
        <w:pPr>
          <w:tabs>
            <w:tab w:val="num" w:pos="1152"/>
          </w:tabs>
          <w:ind w:left="1152" w:hanging="1152"/>
        </w:pPr>
        <w:rPr>
          <w:rFonts w:hint="default"/>
        </w:rPr>
      </w:lvl>
    </w:lvlOverride>
    <w:lvlOverride w:ilvl="6">
      <w:lvl w:ilvl="6">
        <w:start w:val="1"/>
        <w:numFmt w:val="none"/>
        <w:lvlText w:val=""/>
        <w:lvlJc w:val="left"/>
        <w:pPr>
          <w:tabs>
            <w:tab w:val="num" w:pos="1296"/>
          </w:tabs>
          <w:ind w:left="1296" w:hanging="1296"/>
        </w:pPr>
        <w:rPr>
          <w:rFonts w:hint="default"/>
        </w:rPr>
      </w:lvl>
    </w:lvlOverride>
    <w:lvlOverride w:ilvl="7">
      <w:lvl w:ilvl="7">
        <w:start w:val="1"/>
        <w:numFmt w:val="none"/>
        <w:lvlText w:val=""/>
        <w:lvlJc w:val="left"/>
        <w:pPr>
          <w:tabs>
            <w:tab w:val="num" w:pos="1440"/>
          </w:tabs>
          <w:ind w:left="1440" w:hanging="1440"/>
        </w:pPr>
        <w:rPr>
          <w:rFonts w:hint="default"/>
        </w:rPr>
      </w:lvl>
    </w:lvlOverride>
    <w:lvlOverride w:ilvl="8">
      <w:lvl w:ilvl="8">
        <w:start w:val="1"/>
        <w:numFmt w:val="none"/>
        <w:lvlRestart w:val="4"/>
        <w:lvlText w:val=""/>
        <w:lvlJc w:val="left"/>
        <w:pPr>
          <w:tabs>
            <w:tab w:val="num" w:pos="1584"/>
          </w:tabs>
          <w:ind w:left="1584" w:hanging="1584"/>
        </w:pPr>
        <w:rPr>
          <w:rFonts w:hint="default"/>
        </w:rPr>
      </w:lvl>
    </w:lvlOverride>
  </w:num>
  <w:num w:numId="32" w16cid:durableId="657656011">
    <w:abstractNumId w:val="15"/>
  </w:num>
  <w:num w:numId="33" w16cid:durableId="8720153">
    <w:abstractNumId w:val="7"/>
    <w:lvlOverride w:ilvl="0">
      <w:startOverride w:val="1"/>
    </w:lvlOverride>
  </w:num>
  <w:num w:numId="34" w16cid:durableId="479736569">
    <w:abstractNumId w:val="7"/>
    <w:lvlOverride w:ilvl="0">
      <w:startOverride w:val="1"/>
    </w:lvlOverride>
  </w:num>
  <w:num w:numId="35" w16cid:durableId="309213775">
    <w:abstractNumId w:val="7"/>
    <w:lvlOverride w:ilvl="0">
      <w:startOverride w:val="1"/>
    </w:lvlOverride>
  </w:num>
  <w:num w:numId="36" w16cid:durableId="937057352">
    <w:abstractNumId w:val="7"/>
    <w:lvlOverride w:ilvl="0">
      <w:startOverride w:val="1"/>
    </w:lvlOverride>
  </w:num>
  <w:num w:numId="37" w16cid:durableId="2087914013">
    <w:abstractNumId w:val="7"/>
    <w:lvlOverride w:ilvl="0">
      <w:startOverride w:val="1"/>
    </w:lvlOverride>
  </w:num>
  <w:num w:numId="38" w16cid:durableId="1423796028">
    <w:abstractNumId w:val="7"/>
    <w:lvlOverride w:ilvl="0">
      <w:startOverride w:val="1"/>
    </w:lvlOverride>
  </w:num>
  <w:num w:numId="39" w16cid:durableId="1873613522">
    <w:abstractNumId w:val="7"/>
    <w:lvlOverride w:ilvl="0">
      <w:startOverride w:val="1"/>
    </w:lvlOverride>
  </w:num>
  <w:num w:numId="40" w16cid:durableId="307326633">
    <w:abstractNumId w:val="7"/>
    <w:lvlOverride w:ilvl="0">
      <w:startOverride w:val="1"/>
    </w:lvlOverride>
  </w:num>
  <w:num w:numId="41" w16cid:durableId="1375229389">
    <w:abstractNumId w:val="7"/>
    <w:lvlOverride w:ilvl="0">
      <w:startOverride w:val="1"/>
    </w:lvlOverride>
  </w:num>
  <w:num w:numId="42" w16cid:durableId="1911847790">
    <w:abstractNumId w:val="7"/>
    <w:lvlOverride w:ilvl="0">
      <w:startOverride w:val="1"/>
    </w:lvlOverride>
  </w:num>
  <w:num w:numId="43" w16cid:durableId="55931239">
    <w:abstractNumId w:val="14"/>
    <w:lvlOverride w:ilvl="0">
      <w:startOverride w:val="1"/>
    </w:lvlOverride>
  </w:num>
  <w:num w:numId="44" w16cid:durableId="1365062341">
    <w:abstractNumId w:val="14"/>
    <w:lvlOverride w:ilvl="0">
      <w:startOverride w:val="1"/>
    </w:lvlOverride>
  </w:num>
  <w:num w:numId="45" w16cid:durableId="444272603">
    <w:abstractNumId w:val="10"/>
  </w:num>
  <w:num w:numId="46" w16cid:durableId="860627861">
    <w:abstractNumId w:val="5"/>
    <w:lvlOverride w:ilvl="0">
      <w:startOverride w:val="1"/>
    </w:lvlOverride>
  </w:num>
  <w:num w:numId="47" w16cid:durableId="778528058">
    <w:abstractNumId w:val="3"/>
  </w:num>
  <w:num w:numId="48" w16cid:durableId="303699969">
    <w:abstractNumId w:val="19"/>
  </w:num>
  <w:num w:numId="49" w16cid:durableId="192822460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1F13"/>
    <w:rsid w:val="00001246"/>
    <w:rsid w:val="00006CF0"/>
    <w:rsid w:val="0001238C"/>
    <w:rsid w:val="0002012E"/>
    <w:rsid w:val="000536D2"/>
    <w:rsid w:val="0006146E"/>
    <w:rsid w:val="00064D2F"/>
    <w:rsid w:val="00064DE4"/>
    <w:rsid w:val="00065537"/>
    <w:rsid w:val="00067C03"/>
    <w:rsid w:val="000D05C0"/>
    <w:rsid w:val="000D4999"/>
    <w:rsid w:val="000F12DC"/>
    <w:rsid w:val="000F6755"/>
    <w:rsid w:val="000F7895"/>
    <w:rsid w:val="0011114F"/>
    <w:rsid w:val="0011598F"/>
    <w:rsid w:val="00141ED8"/>
    <w:rsid w:val="00141EFD"/>
    <w:rsid w:val="001439B2"/>
    <w:rsid w:val="00154F03"/>
    <w:rsid w:val="001716F9"/>
    <w:rsid w:val="00194326"/>
    <w:rsid w:val="001C5673"/>
    <w:rsid w:val="001F029D"/>
    <w:rsid w:val="0020291C"/>
    <w:rsid w:val="00203F5D"/>
    <w:rsid w:val="0022333F"/>
    <w:rsid w:val="00232266"/>
    <w:rsid w:val="002378CE"/>
    <w:rsid w:val="00251050"/>
    <w:rsid w:val="00253DC5"/>
    <w:rsid w:val="00261491"/>
    <w:rsid w:val="0026227D"/>
    <w:rsid w:val="00262A13"/>
    <w:rsid w:val="0026533A"/>
    <w:rsid w:val="00273164"/>
    <w:rsid w:val="002B4FA7"/>
    <w:rsid w:val="002D1D6E"/>
    <w:rsid w:val="002D2E08"/>
    <w:rsid w:val="002E241D"/>
    <w:rsid w:val="00306524"/>
    <w:rsid w:val="00307FC2"/>
    <w:rsid w:val="00326349"/>
    <w:rsid w:val="00336C7A"/>
    <w:rsid w:val="0034239F"/>
    <w:rsid w:val="0035346B"/>
    <w:rsid w:val="00363EE6"/>
    <w:rsid w:val="003644D5"/>
    <w:rsid w:val="00364F2B"/>
    <w:rsid w:val="00365414"/>
    <w:rsid w:val="00365DBF"/>
    <w:rsid w:val="003968C4"/>
    <w:rsid w:val="003C74EB"/>
    <w:rsid w:val="003D7B76"/>
    <w:rsid w:val="00401A88"/>
    <w:rsid w:val="00425568"/>
    <w:rsid w:val="00432ADC"/>
    <w:rsid w:val="00462DD4"/>
    <w:rsid w:val="0046340B"/>
    <w:rsid w:val="00471E2F"/>
    <w:rsid w:val="00484B82"/>
    <w:rsid w:val="004978D3"/>
    <w:rsid w:val="004A37AA"/>
    <w:rsid w:val="004B4332"/>
    <w:rsid w:val="004E7C09"/>
    <w:rsid w:val="004F064E"/>
    <w:rsid w:val="004F68EC"/>
    <w:rsid w:val="00500F28"/>
    <w:rsid w:val="005166BE"/>
    <w:rsid w:val="005241F3"/>
    <w:rsid w:val="00524DC9"/>
    <w:rsid w:val="005823F8"/>
    <w:rsid w:val="0059405D"/>
    <w:rsid w:val="005D03A3"/>
    <w:rsid w:val="005D142A"/>
    <w:rsid w:val="005D16A3"/>
    <w:rsid w:val="005D5074"/>
    <w:rsid w:val="005EDB55"/>
    <w:rsid w:val="0060717D"/>
    <w:rsid w:val="006134F2"/>
    <w:rsid w:val="0061745C"/>
    <w:rsid w:val="00632E56"/>
    <w:rsid w:val="0064219C"/>
    <w:rsid w:val="006503F9"/>
    <w:rsid w:val="0065092B"/>
    <w:rsid w:val="00651D2F"/>
    <w:rsid w:val="006547EF"/>
    <w:rsid w:val="00660CED"/>
    <w:rsid w:val="0066BD15"/>
    <w:rsid w:val="00671C35"/>
    <w:rsid w:val="00682C36"/>
    <w:rsid w:val="006862A6"/>
    <w:rsid w:val="00694EB4"/>
    <w:rsid w:val="006C0A2C"/>
    <w:rsid w:val="006C35D2"/>
    <w:rsid w:val="006E471E"/>
    <w:rsid w:val="006F5226"/>
    <w:rsid w:val="006F5BA9"/>
    <w:rsid w:val="00707179"/>
    <w:rsid w:val="00714BEA"/>
    <w:rsid w:val="007201A6"/>
    <w:rsid w:val="00721002"/>
    <w:rsid w:val="0073159A"/>
    <w:rsid w:val="0073259F"/>
    <w:rsid w:val="007506E3"/>
    <w:rsid w:val="00775776"/>
    <w:rsid w:val="0077611F"/>
    <w:rsid w:val="007A3121"/>
    <w:rsid w:val="007D0463"/>
    <w:rsid w:val="007D7E62"/>
    <w:rsid w:val="007E1742"/>
    <w:rsid w:val="008001A7"/>
    <w:rsid w:val="00813F56"/>
    <w:rsid w:val="00842BB3"/>
    <w:rsid w:val="00845388"/>
    <w:rsid w:val="00846B9C"/>
    <w:rsid w:val="008478E6"/>
    <w:rsid w:val="00894C2D"/>
    <w:rsid w:val="008A1FE3"/>
    <w:rsid w:val="008B4970"/>
    <w:rsid w:val="008E2590"/>
    <w:rsid w:val="008E5732"/>
    <w:rsid w:val="0090190F"/>
    <w:rsid w:val="00917051"/>
    <w:rsid w:val="00930E90"/>
    <w:rsid w:val="00937C91"/>
    <w:rsid w:val="00963037"/>
    <w:rsid w:val="00972284"/>
    <w:rsid w:val="00974591"/>
    <w:rsid w:val="0098762D"/>
    <w:rsid w:val="009A743B"/>
    <w:rsid w:val="009C1188"/>
    <w:rsid w:val="009C34C4"/>
    <w:rsid w:val="009D13A4"/>
    <w:rsid w:val="009D3312"/>
    <w:rsid w:val="009F1B40"/>
    <w:rsid w:val="009F58BB"/>
    <w:rsid w:val="00A0084A"/>
    <w:rsid w:val="00A15469"/>
    <w:rsid w:val="00A23761"/>
    <w:rsid w:val="00A27A78"/>
    <w:rsid w:val="00A318E9"/>
    <w:rsid w:val="00A62012"/>
    <w:rsid w:val="00A62D3E"/>
    <w:rsid w:val="00A92265"/>
    <w:rsid w:val="00A959ED"/>
    <w:rsid w:val="00AA0389"/>
    <w:rsid w:val="00AA576E"/>
    <w:rsid w:val="00B10172"/>
    <w:rsid w:val="00B17633"/>
    <w:rsid w:val="00B20F42"/>
    <w:rsid w:val="00B21354"/>
    <w:rsid w:val="00B31869"/>
    <w:rsid w:val="00B4445A"/>
    <w:rsid w:val="00B51C41"/>
    <w:rsid w:val="00B61F51"/>
    <w:rsid w:val="00B63643"/>
    <w:rsid w:val="00B64F9F"/>
    <w:rsid w:val="00B7225F"/>
    <w:rsid w:val="00B9174E"/>
    <w:rsid w:val="00BE47BD"/>
    <w:rsid w:val="00BF5574"/>
    <w:rsid w:val="00C03272"/>
    <w:rsid w:val="00C0588E"/>
    <w:rsid w:val="00C07127"/>
    <w:rsid w:val="00C25F2B"/>
    <w:rsid w:val="00C52920"/>
    <w:rsid w:val="00C56BFA"/>
    <w:rsid w:val="00C8342D"/>
    <w:rsid w:val="00C86F73"/>
    <w:rsid w:val="00C9232A"/>
    <w:rsid w:val="00C96072"/>
    <w:rsid w:val="00CB7AF4"/>
    <w:rsid w:val="00CC4A63"/>
    <w:rsid w:val="00CC53D0"/>
    <w:rsid w:val="00CD0DF8"/>
    <w:rsid w:val="00CD4C3A"/>
    <w:rsid w:val="00CE6354"/>
    <w:rsid w:val="00D0385E"/>
    <w:rsid w:val="00D05E30"/>
    <w:rsid w:val="00D223CE"/>
    <w:rsid w:val="00D61F13"/>
    <w:rsid w:val="00D6484F"/>
    <w:rsid w:val="00D73F79"/>
    <w:rsid w:val="00D82DB4"/>
    <w:rsid w:val="00D87D47"/>
    <w:rsid w:val="00D97751"/>
    <w:rsid w:val="00DA2B6B"/>
    <w:rsid w:val="00DB3F83"/>
    <w:rsid w:val="00DE7B2B"/>
    <w:rsid w:val="00DF0365"/>
    <w:rsid w:val="00E04608"/>
    <w:rsid w:val="00E06658"/>
    <w:rsid w:val="00E11853"/>
    <w:rsid w:val="00E22375"/>
    <w:rsid w:val="00E3774A"/>
    <w:rsid w:val="00E442BE"/>
    <w:rsid w:val="00E50E06"/>
    <w:rsid w:val="00E60867"/>
    <w:rsid w:val="00E76942"/>
    <w:rsid w:val="00E8724B"/>
    <w:rsid w:val="00EB0746"/>
    <w:rsid w:val="00EB4E7A"/>
    <w:rsid w:val="00EC02BF"/>
    <w:rsid w:val="00EC7039"/>
    <w:rsid w:val="00EE4923"/>
    <w:rsid w:val="00EF4682"/>
    <w:rsid w:val="00F17FFD"/>
    <w:rsid w:val="00F31E56"/>
    <w:rsid w:val="00F42AA7"/>
    <w:rsid w:val="00F65D75"/>
    <w:rsid w:val="00F82AC8"/>
    <w:rsid w:val="00F93487"/>
    <w:rsid w:val="00FC6160"/>
    <w:rsid w:val="00FC7A29"/>
    <w:rsid w:val="00FE3FA5"/>
    <w:rsid w:val="0396DD4C"/>
    <w:rsid w:val="04B8223E"/>
    <w:rsid w:val="0A2BBDD6"/>
    <w:rsid w:val="0BCDB917"/>
    <w:rsid w:val="0D06DE20"/>
    <w:rsid w:val="0DE23D38"/>
    <w:rsid w:val="0E73B1EB"/>
    <w:rsid w:val="1034C786"/>
    <w:rsid w:val="121DA590"/>
    <w:rsid w:val="132F5DAB"/>
    <w:rsid w:val="147EF5D1"/>
    <w:rsid w:val="15F6074F"/>
    <w:rsid w:val="1791D7B0"/>
    <w:rsid w:val="187871D1"/>
    <w:rsid w:val="192DA811"/>
    <w:rsid w:val="1BCB4670"/>
    <w:rsid w:val="1D294BBD"/>
    <w:rsid w:val="1D67C30F"/>
    <w:rsid w:val="1DE7F0D7"/>
    <w:rsid w:val="1E4CD0B1"/>
    <w:rsid w:val="25B622DE"/>
    <w:rsid w:val="26A8F1FD"/>
    <w:rsid w:val="2A326E67"/>
    <w:rsid w:val="2AA3F85B"/>
    <w:rsid w:val="2BFB209F"/>
    <w:rsid w:val="2EBE8106"/>
    <w:rsid w:val="2EDF6DCD"/>
    <w:rsid w:val="3264BDE5"/>
    <w:rsid w:val="347543AB"/>
    <w:rsid w:val="3513DD7B"/>
    <w:rsid w:val="352C8338"/>
    <w:rsid w:val="35D7520C"/>
    <w:rsid w:val="3866EAF7"/>
    <w:rsid w:val="394EA91B"/>
    <w:rsid w:val="395232C0"/>
    <w:rsid w:val="3AE4852F"/>
    <w:rsid w:val="3C522DDD"/>
    <w:rsid w:val="3DF093CD"/>
    <w:rsid w:val="4030D8CA"/>
    <w:rsid w:val="4220065F"/>
    <w:rsid w:val="4307CCEF"/>
    <w:rsid w:val="45E4F2E6"/>
    <w:rsid w:val="46139626"/>
    <w:rsid w:val="49770E73"/>
    <w:rsid w:val="4B12DED4"/>
    <w:rsid w:val="4B921308"/>
    <w:rsid w:val="4DBCFAEF"/>
    <w:rsid w:val="4DE1D1A4"/>
    <w:rsid w:val="4E7D8CC5"/>
    <w:rsid w:val="4ECF109F"/>
    <w:rsid w:val="4F12D89E"/>
    <w:rsid w:val="4F1880DD"/>
    <w:rsid w:val="4FA60215"/>
    <w:rsid w:val="50C7406B"/>
    <w:rsid w:val="53E649C1"/>
    <w:rsid w:val="565D7F01"/>
    <w:rsid w:val="5757B495"/>
    <w:rsid w:val="57604A77"/>
    <w:rsid w:val="580BB929"/>
    <w:rsid w:val="590F8803"/>
    <w:rsid w:val="5977B7EF"/>
    <w:rsid w:val="597D8473"/>
    <w:rsid w:val="5B0216C0"/>
    <w:rsid w:val="5E759059"/>
    <w:rsid w:val="5EF5A591"/>
    <w:rsid w:val="5FCDE2A8"/>
    <w:rsid w:val="605A340F"/>
    <w:rsid w:val="645C3F1E"/>
    <w:rsid w:val="647718D0"/>
    <w:rsid w:val="65D5739D"/>
    <w:rsid w:val="665A7A6E"/>
    <w:rsid w:val="686F051D"/>
    <w:rsid w:val="6C74E48F"/>
    <w:rsid w:val="70353A0B"/>
    <w:rsid w:val="70538F7C"/>
    <w:rsid w:val="7066096F"/>
    <w:rsid w:val="70C9B5BC"/>
    <w:rsid w:val="72DD368E"/>
    <w:rsid w:val="7309C519"/>
    <w:rsid w:val="73158111"/>
    <w:rsid w:val="73D16869"/>
    <w:rsid w:val="757B233E"/>
    <w:rsid w:val="79D69E3D"/>
    <w:rsid w:val="7C6A0248"/>
    <w:rsid w:val="7DBE99DA"/>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FC108D"/>
  <w15:docId w15:val="{F9F2342E-5F84-4E46-8991-D0BD5AF1A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D61F13"/>
    <w:pPr>
      <w:spacing w:after="160" w:line="256" w:lineRule="auto"/>
    </w:pPr>
    <w:rPr>
      <w:rFonts w:asciiTheme="minorHAnsi" w:eastAsiaTheme="minorHAnsi" w:hAnsiTheme="minorHAnsi" w:cstheme="minorBidi"/>
      <w:sz w:val="22"/>
      <w:szCs w:val="22"/>
    </w:rPr>
  </w:style>
  <w:style w:type="paragraph" w:styleId="Nadpis1">
    <w:name w:val="heading 1"/>
    <w:next w:val="Text1"/>
    <w:link w:val="Nadpis1Char"/>
    <w:qFormat/>
    <w:rsid w:val="00C07127"/>
    <w:pPr>
      <w:keepNext/>
      <w:numPr>
        <w:numId w:val="1"/>
      </w:numPr>
      <w:spacing w:before="360" w:after="180"/>
      <w:jc w:val="both"/>
      <w:outlineLvl w:val="0"/>
    </w:pPr>
    <w:rPr>
      <w:rFonts w:ascii="Atyp Colt CZ" w:hAnsi="Atyp Colt CZ" w:cs="Arial"/>
      <w:b/>
      <w:iCs/>
      <w:kern w:val="32"/>
      <w:sz w:val="32"/>
      <w:szCs w:val="32"/>
    </w:rPr>
  </w:style>
  <w:style w:type="paragraph" w:styleId="Nadpis2">
    <w:name w:val="heading 2"/>
    <w:basedOn w:val="Normln"/>
    <w:next w:val="Normln"/>
    <w:link w:val="Nadpis2Char"/>
    <w:semiHidden/>
    <w:qFormat/>
    <w:rsid w:val="006547EF"/>
    <w:pPr>
      <w:keepNext/>
      <w:numPr>
        <w:ilvl w:val="1"/>
        <w:numId w:val="11"/>
      </w:numPr>
      <w:spacing w:before="240" w:after="60" w:line="240" w:lineRule="auto"/>
      <w:jc w:val="both"/>
      <w:outlineLvl w:val="1"/>
    </w:pPr>
    <w:rPr>
      <w:rFonts w:ascii="Arial" w:eastAsiaTheme="majorEastAsia" w:hAnsi="Arial" w:cs="Arial"/>
      <w:b/>
      <w:bCs/>
      <w:i/>
      <w:iCs/>
      <w:sz w:val="28"/>
      <w:szCs w:val="28"/>
    </w:rPr>
  </w:style>
  <w:style w:type="paragraph" w:styleId="Nadpis3">
    <w:name w:val="heading 3"/>
    <w:basedOn w:val="Normln"/>
    <w:next w:val="Normln"/>
    <w:link w:val="Nadpis3Char"/>
    <w:semiHidden/>
    <w:qFormat/>
    <w:rsid w:val="006547EF"/>
    <w:pPr>
      <w:keepNext/>
      <w:tabs>
        <w:tab w:val="num" w:pos="851"/>
      </w:tabs>
      <w:spacing w:before="240" w:after="60" w:line="240" w:lineRule="auto"/>
      <w:ind w:left="851" w:hanging="142"/>
      <w:jc w:val="both"/>
      <w:outlineLvl w:val="2"/>
    </w:pPr>
    <w:rPr>
      <w:rFonts w:ascii="Arial" w:eastAsia="Times New Roman" w:hAnsi="Arial" w:cs="Arial"/>
      <w:b/>
      <w:bCs/>
      <w:sz w:val="26"/>
      <w:szCs w:val="26"/>
    </w:rPr>
  </w:style>
  <w:style w:type="paragraph" w:styleId="Nadpis4">
    <w:name w:val="heading 4"/>
    <w:basedOn w:val="Normln"/>
    <w:next w:val="Normln"/>
    <w:link w:val="Nadpis4Char"/>
    <w:semiHidden/>
    <w:qFormat/>
    <w:rsid w:val="006547EF"/>
    <w:pPr>
      <w:keepNext/>
      <w:numPr>
        <w:numId w:val="27"/>
      </w:numPr>
      <w:spacing w:before="240" w:after="60" w:line="240" w:lineRule="auto"/>
      <w:jc w:val="both"/>
      <w:outlineLvl w:val="3"/>
    </w:pPr>
    <w:rPr>
      <w:rFonts w:ascii="Atyp Colt CZ" w:eastAsia="Times New Roman" w:hAnsi="Atyp Colt CZ" w:cs="Times New Roman"/>
      <w:b/>
      <w:bCs/>
      <w:sz w:val="28"/>
      <w:szCs w:val="28"/>
    </w:rPr>
  </w:style>
  <w:style w:type="paragraph" w:styleId="Nadpis5">
    <w:name w:val="heading 5"/>
    <w:basedOn w:val="Normln"/>
    <w:next w:val="Normln"/>
    <w:link w:val="Nadpis5Char"/>
    <w:semiHidden/>
    <w:qFormat/>
    <w:rsid w:val="006547EF"/>
    <w:pPr>
      <w:spacing w:before="240" w:after="60" w:line="240" w:lineRule="auto"/>
      <w:jc w:val="both"/>
      <w:outlineLvl w:val="4"/>
    </w:pPr>
    <w:rPr>
      <w:rFonts w:ascii="Atyp Colt CZ" w:eastAsia="Times New Roman" w:hAnsi="Atyp Colt CZ" w:cs="Times New Roman"/>
      <w:b/>
      <w:bCs/>
      <w:i/>
      <w:iCs/>
      <w:sz w:val="26"/>
      <w:szCs w:val="26"/>
    </w:rPr>
  </w:style>
  <w:style w:type="paragraph" w:styleId="Nadpis6">
    <w:name w:val="heading 6"/>
    <w:basedOn w:val="Normln"/>
    <w:next w:val="Normln"/>
    <w:link w:val="Nadpis6Char"/>
    <w:semiHidden/>
    <w:qFormat/>
    <w:rsid w:val="006547EF"/>
    <w:pPr>
      <w:spacing w:before="240" w:after="60" w:line="240" w:lineRule="auto"/>
      <w:jc w:val="both"/>
      <w:outlineLvl w:val="5"/>
    </w:pPr>
    <w:rPr>
      <w:rFonts w:ascii="Atyp Colt CZ" w:eastAsia="Times New Roman" w:hAnsi="Atyp Colt CZ" w:cs="Times New Roman"/>
      <w:b/>
      <w:bCs/>
      <w:sz w:val="20"/>
    </w:rPr>
  </w:style>
  <w:style w:type="paragraph" w:styleId="Nadpis7">
    <w:name w:val="heading 7"/>
    <w:basedOn w:val="Normln"/>
    <w:next w:val="Normln"/>
    <w:link w:val="Nadpis7Char"/>
    <w:semiHidden/>
    <w:qFormat/>
    <w:rsid w:val="006547EF"/>
    <w:pPr>
      <w:spacing w:before="240" w:after="60" w:line="240" w:lineRule="auto"/>
      <w:jc w:val="both"/>
      <w:outlineLvl w:val="6"/>
    </w:pPr>
    <w:rPr>
      <w:rFonts w:ascii="Atyp Colt CZ" w:eastAsia="Times New Roman" w:hAnsi="Atyp Colt CZ" w:cs="Times New Roman"/>
      <w:sz w:val="20"/>
      <w:szCs w:val="24"/>
    </w:rPr>
  </w:style>
  <w:style w:type="paragraph" w:styleId="Nadpis8">
    <w:name w:val="heading 8"/>
    <w:basedOn w:val="Normln"/>
    <w:next w:val="Normln"/>
    <w:link w:val="Nadpis8Char"/>
    <w:semiHidden/>
    <w:qFormat/>
    <w:rsid w:val="006547EF"/>
    <w:pPr>
      <w:spacing w:before="240" w:after="60" w:line="240" w:lineRule="auto"/>
      <w:jc w:val="both"/>
      <w:outlineLvl w:val="7"/>
    </w:pPr>
    <w:rPr>
      <w:rFonts w:ascii="Atyp Colt CZ" w:eastAsia="Times New Roman" w:hAnsi="Atyp Colt CZ" w:cs="Times New Roman"/>
      <w:i/>
      <w:iCs/>
      <w:sz w:val="20"/>
      <w:szCs w:val="24"/>
    </w:rPr>
  </w:style>
  <w:style w:type="paragraph" w:styleId="Nadpis9">
    <w:name w:val="heading 9"/>
    <w:basedOn w:val="Normln"/>
    <w:next w:val="Normln"/>
    <w:link w:val="Nadpis9Char"/>
    <w:semiHidden/>
    <w:qFormat/>
    <w:rsid w:val="006547EF"/>
    <w:pPr>
      <w:spacing w:before="240" w:after="60" w:line="240" w:lineRule="auto"/>
      <w:jc w:val="both"/>
      <w:outlineLvl w:val="8"/>
    </w:pPr>
    <w:rPr>
      <w:rFonts w:ascii="Arial" w:eastAsia="Times New Roman" w:hAnsi="Arial" w:cs="Arial"/>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ext1">
    <w:name w:val="Text 1"/>
    <w:basedOn w:val="Normln"/>
    <w:link w:val="Text1Char"/>
    <w:qFormat/>
    <w:rsid w:val="006547EF"/>
    <w:pPr>
      <w:spacing w:before="180" w:after="180" w:line="240" w:lineRule="auto"/>
      <w:ind w:left="567"/>
      <w:jc w:val="both"/>
    </w:pPr>
    <w:rPr>
      <w:rFonts w:ascii="Atyp Colt CZ" w:eastAsia="Times New Roman" w:hAnsi="Atyp Colt CZ" w:cs="Times New Roman"/>
      <w:sz w:val="20"/>
      <w:szCs w:val="20"/>
    </w:rPr>
  </w:style>
  <w:style w:type="character" w:customStyle="1" w:styleId="Text1Char">
    <w:name w:val="Text 1 Char"/>
    <w:basedOn w:val="Standardnpsmoodstavce"/>
    <w:link w:val="Text1"/>
    <w:rsid w:val="006547EF"/>
    <w:rPr>
      <w:rFonts w:asciiTheme="minorHAnsi" w:hAnsiTheme="minorHAnsi"/>
      <w:sz w:val="22"/>
    </w:rPr>
  </w:style>
  <w:style w:type="paragraph" w:customStyle="1" w:styleId="Nadpis11">
    <w:name w:val="Nadpis 1.1"/>
    <w:basedOn w:val="Nadpis2"/>
    <w:next w:val="Text1"/>
    <w:qFormat/>
    <w:rsid w:val="00C07127"/>
    <w:pPr>
      <w:keepNext w:val="0"/>
      <w:numPr>
        <w:numId w:val="1"/>
      </w:numPr>
      <w:spacing w:before="300" w:after="180"/>
    </w:pPr>
    <w:rPr>
      <w:rFonts w:ascii="Atyp Colt CZ" w:eastAsia="Times New Roman" w:hAnsi="Atyp Colt CZ" w:cstheme="minorHAnsi"/>
      <w:b w:val="0"/>
      <w:i w:val="0"/>
      <w:iCs w:val="0"/>
      <w:sz w:val="30"/>
      <w:szCs w:val="30"/>
    </w:rPr>
  </w:style>
  <w:style w:type="character" w:customStyle="1" w:styleId="Nadpis2Char">
    <w:name w:val="Nadpis 2 Char"/>
    <w:basedOn w:val="Standardnpsmoodstavce"/>
    <w:link w:val="Nadpis2"/>
    <w:semiHidden/>
    <w:rsid w:val="006547EF"/>
    <w:rPr>
      <w:rFonts w:ascii="Arial" w:eastAsiaTheme="majorEastAsia" w:hAnsi="Arial" w:cs="Arial"/>
      <w:b/>
      <w:bCs/>
      <w:i/>
      <w:iCs/>
      <w:sz w:val="28"/>
      <w:szCs w:val="28"/>
    </w:rPr>
  </w:style>
  <w:style w:type="paragraph" w:customStyle="1" w:styleId="Text11">
    <w:name w:val="Text 1.1"/>
    <w:basedOn w:val="Normln"/>
    <w:link w:val="Text11Char"/>
    <w:qFormat/>
    <w:rsid w:val="006547EF"/>
    <w:pPr>
      <w:spacing w:before="180" w:after="180" w:line="240" w:lineRule="auto"/>
      <w:ind w:left="993"/>
      <w:jc w:val="both"/>
    </w:pPr>
    <w:rPr>
      <w:rFonts w:ascii="Atyp Colt CZ" w:eastAsia="Times New Roman" w:hAnsi="Atyp Colt CZ" w:cs="Times New Roman"/>
      <w:sz w:val="20"/>
      <w:szCs w:val="20"/>
    </w:rPr>
  </w:style>
  <w:style w:type="character" w:customStyle="1" w:styleId="Text11Char">
    <w:name w:val="Text 1.1 Char"/>
    <w:basedOn w:val="Standardnpsmoodstavce"/>
    <w:link w:val="Text11"/>
    <w:rsid w:val="006547EF"/>
    <w:rPr>
      <w:rFonts w:asciiTheme="minorHAnsi" w:hAnsiTheme="minorHAnsi"/>
      <w:sz w:val="22"/>
    </w:rPr>
  </w:style>
  <w:style w:type="paragraph" w:customStyle="1" w:styleId="Nadpis111">
    <w:name w:val="Nadpis 1.1.1"/>
    <w:basedOn w:val="Nadpis11"/>
    <w:next w:val="Text1"/>
    <w:qFormat/>
    <w:rsid w:val="00500F28"/>
    <w:pPr>
      <w:numPr>
        <w:ilvl w:val="2"/>
      </w:numPr>
    </w:pPr>
    <w:rPr>
      <w:bCs w:val="0"/>
      <w:sz w:val="24"/>
      <w:szCs w:val="24"/>
    </w:rPr>
  </w:style>
  <w:style w:type="paragraph" w:customStyle="1" w:styleId="Text111">
    <w:name w:val="Text 1.1.1"/>
    <w:basedOn w:val="Normln"/>
    <w:link w:val="Text111Char"/>
    <w:qFormat/>
    <w:rsid w:val="00E3774A"/>
    <w:pPr>
      <w:spacing w:before="180" w:after="180" w:line="240" w:lineRule="auto"/>
      <w:ind w:left="1418"/>
      <w:jc w:val="both"/>
    </w:pPr>
    <w:rPr>
      <w:rFonts w:ascii="Atyp Colt CZ" w:eastAsia="Times New Roman" w:hAnsi="Atyp Colt CZ" w:cs="Times New Roman"/>
      <w:sz w:val="20"/>
      <w:szCs w:val="20"/>
    </w:rPr>
  </w:style>
  <w:style w:type="character" w:customStyle="1" w:styleId="Text111Char">
    <w:name w:val="Text 1.1.1 Char"/>
    <w:basedOn w:val="Standardnpsmoodstavce"/>
    <w:link w:val="Text111"/>
    <w:rsid w:val="00E3774A"/>
    <w:rPr>
      <w:rFonts w:ascii="Atyp Colt CZ" w:hAnsi="Atyp Colt CZ"/>
    </w:rPr>
  </w:style>
  <w:style w:type="paragraph" w:customStyle="1" w:styleId="Nazev">
    <w:name w:val="Nazev"/>
    <w:basedOn w:val="Normln"/>
    <w:next w:val="Normln"/>
    <w:qFormat/>
    <w:rsid w:val="005D5074"/>
    <w:pPr>
      <w:spacing w:before="720" w:after="360" w:line="240" w:lineRule="auto"/>
      <w:outlineLvl w:val="0"/>
    </w:pPr>
    <w:rPr>
      <w:rFonts w:ascii="Atyp Colt CZ" w:eastAsia="Times New Roman" w:hAnsi="Atyp Colt CZ" w:cs="Arial"/>
      <w:b/>
      <w:bCs/>
      <w:kern w:val="28"/>
      <w:sz w:val="40"/>
      <w:szCs w:val="32"/>
    </w:rPr>
  </w:style>
  <w:style w:type="paragraph" w:customStyle="1" w:styleId="Odrazka1">
    <w:name w:val="Odrazka 1"/>
    <w:basedOn w:val="Text1"/>
    <w:link w:val="Odrazka1Char"/>
    <w:qFormat/>
    <w:rsid w:val="004F68EC"/>
    <w:pPr>
      <w:numPr>
        <w:numId w:val="47"/>
      </w:numPr>
      <w:ind w:left="993" w:hanging="426"/>
    </w:pPr>
  </w:style>
  <w:style w:type="character" w:customStyle="1" w:styleId="Odrazka1Char">
    <w:name w:val="Odrazka 1 Char"/>
    <w:basedOn w:val="Text1Char"/>
    <w:link w:val="Odrazka1"/>
    <w:rsid w:val="004F68EC"/>
    <w:rPr>
      <w:rFonts w:ascii="Atyp Colt CZ" w:hAnsi="Atyp Colt CZ"/>
      <w:sz w:val="22"/>
    </w:rPr>
  </w:style>
  <w:style w:type="paragraph" w:customStyle="1" w:styleId="Odrazka11">
    <w:name w:val="Odrazka 1.1"/>
    <w:link w:val="Odrazka11Char"/>
    <w:qFormat/>
    <w:rsid w:val="001439B2"/>
    <w:pPr>
      <w:numPr>
        <w:numId w:val="48"/>
      </w:numPr>
      <w:ind w:left="1418" w:hanging="425"/>
    </w:pPr>
    <w:rPr>
      <w:rFonts w:ascii="Atyp Colt CZ" w:hAnsi="Atyp Colt CZ"/>
    </w:rPr>
  </w:style>
  <w:style w:type="character" w:customStyle="1" w:styleId="Odrazka11Char">
    <w:name w:val="Odrazka 1.1 Char"/>
    <w:basedOn w:val="Text11Char"/>
    <w:link w:val="Odrazka11"/>
    <w:rsid w:val="001439B2"/>
    <w:rPr>
      <w:rFonts w:ascii="Atyp Colt CZ" w:hAnsi="Atyp Colt CZ"/>
      <w:sz w:val="22"/>
    </w:rPr>
  </w:style>
  <w:style w:type="paragraph" w:customStyle="1" w:styleId="Odrazka111">
    <w:name w:val="Odrazka 1.1.1"/>
    <w:basedOn w:val="Text111"/>
    <w:link w:val="Odrazka111Char"/>
    <w:qFormat/>
    <w:rsid w:val="001439B2"/>
    <w:pPr>
      <w:numPr>
        <w:numId w:val="49"/>
      </w:numPr>
      <w:tabs>
        <w:tab w:val="left" w:pos="1843"/>
      </w:tabs>
      <w:ind w:left="1843" w:hanging="425"/>
    </w:pPr>
  </w:style>
  <w:style w:type="character" w:customStyle="1" w:styleId="Odrazka111Char">
    <w:name w:val="Odrazka 1.1.1 Char"/>
    <w:basedOn w:val="Text111Char"/>
    <w:link w:val="Odrazka111"/>
    <w:rsid w:val="001439B2"/>
    <w:rPr>
      <w:rFonts w:ascii="Atyp Colt CZ" w:hAnsi="Atyp Colt CZ"/>
    </w:rPr>
  </w:style>
  <w:style w:type="paragraph" w:customStyle="1" w:styleId="Odrazkaa1">
    <w:name w:val="Odrazka (a)1"/>
    <w:basedOn w:val="Text1"/>
    <w:link w:val="Odrazkaa1Char"/>
    <w:qFormat/>
    <w:rsid w:val="002B4FA7"/>
    <w:pPr>
      <w:numPr>
        <w:numId w:val="17"/>
      </w:numPr>
      <w:tabs>
        <w:tab w:val="left" w:pos="709"/>
        <w:tab w:val="left" w:pos="993"/>
      </w:tabs>
      <w:ind w:left="993" w:hanging="426"/>
    </w:pPr>
  </w:style>
  <w:style w:type="character" w:customStyle="1" w:styleId="Odrazkaa1Char">
    <w:name w:val="Odrazka (a)1 Char"/>
    <w:basedOn w:val="Text1Char"/>
    <w:link w:val="Odrazkaa1"/>
    <w:rsid w:val="002B4FA7"/>
    <w:rPr>
      <w:rFonts w:ascii="Atyp Colt CZ" w:hAnsi="Atyp Colt CZ"/>
      <w:sz w:val="22"/>
    </w:rPr>
  </w:style>
  <w:style w:type="paragraph" w:customStyle="1" w:styleId="Odrazkaa11">
    <w:name w:val="Odrazka (a)1.1"/>
    <w:basedOn w:val="Text11"/>
    <w:link w:val="Odrazkaa11Char"/>
    <w:qFormat/>
    <w:rsid w:val="00154F03"/>
    <w:pPr>
      <w:numPr>
        <w:numId w:val="18"/>
      </w:numPr>
      <w:tabs>
        <w:tab w:val="left" w:pos="1418"/>
      </w:tabs>
      <w:ind w:left="1418" w:hanging="425"/>
      <w:jc w:val="left"/>
    </w:pPr>
  </w:style>
  <w:style w:type="character" w:customStyle="1" w:styleId="Odrazkaa11Char">
    <w:name w:val="Odrazka (a)1.1 Char"/>
    <w:basedOn w:val="Text11Char"/>
    <w:link w:val="Odrazkaa11"/>
    <w:rsid w:val="00154F03"/>
    <w:rPr>
      <w:rFonts w:ascii="Atyp Colt CZ" w:hAnsi="Atyp Colt CZ"/>
      <w:sz w:val="22"/>
    </w:rPr>
  </w:style>
  <w:style w:type="paragraph" w:customStyle="1" w:styleId="Odrazkaa111">
    <w:name w:val="Odrazka (a)1.1.1"/>
    <w:basedOn w:val="Text111"/>
    <w:link w:val="Odrazkaa111Char"/>
    <w:qFormat/>
    <w:rsid w:val="006C35D2"/>
    <w:pPr>
      <w:numPr>
        <w:numId w:val="19"/>
      </w:numPr>
      <w:ind w:left="1843" w:hanging="425"/>
    </w:pPr>
  </w:style>
  <w:style w:type="character" w:customStyle="1" w:styleId="Odrazkaa111Char">
    <w:name w:val="Odrazka (a)1.1.1 Char"/>
    <w:basedOn w:val="Text111Char"/>
    <w:link w:val="Odrazkaa111"/>
    <w:rsid w:val="006C35D2"/>
    <w:rPr>
      <w:rFonts w:ascii="Atyp Colt CZ" w:hAnsi="Atyp Colt CZ"/>
    </w:rPr>
  </w:style>
  <w:style w:type="character" w:customStyle="1" w:styleId="Nadpis1Char">
    <w:name w:val="Nadpis 1 Char"/>
    <w:basedOn w:val="Standardnpsmoodstavce"/>
    <w:link w:val="Nadpis1"/>
    <w:rsid w:val="00C07127"/>
    <w:rPr>
      <w:rFonts w:ascii="Atyp Colt CZ" w:hAnsi="Atyp Colt CZ" w:cs="Arial"/>
      <w:b/>
      <w:iCs/>
      <w:kern w:val="32"/>
      <w:sz w:val="32"/>
      <w:szCs w:val="32"/>
    </w:rPr>
  </w:style>
  <w:style w:type="character" w:customStyle="1" w:styleId="Nadpis3Char">
    <w:name w:val="Nadpis 3 Char"/>
    <w:basedOn w:val="Standardnpsmoodstavce"/>
    <w:link w:val="Nadpis3"/>
    <w:semiHidden/>
    <w:rsid w:val="006547EF"/>
    <w:rPr>
      <w:rFonts w:ascii="Arial" w:hAnsi="Arial" w:cs="Arial"/>
      <w:b/>
      <w:bCs/>
      <w:sz w:val="26"/>
      <w:szCs w:val="26"/>
    </w:rPr>
  </w:style>
  <w:style w:type="character" w:customStyle="1" w:styleId="Nadpis4Char">
    <w:name w:val="Nadpis 4 Char"/>
    <w:basedOn w:val="Standardnpsmoodstavce"/>
    <w:link w:val="Nadpis4"/>
    <w:semiHidden/>
    <w:rsid w:val="006547EF"/>
    <w:rPr>
      <w:rFonts w:asciiTheme="minorHAnsi" w:hAnsiTheme="minorHAnsi"/>
      <w:b/>
      <w:bCs/>
      <w:sz w:val="28"/>
      <w:szCs w:val="28"/>
    </w:rPr>
  </w:style>
  <w:style w:type="character" w:customStyle="1" w:styleId="Nadpis5Char">
    <w:name w:val="Nadpis 5 Char"/>
    <w:basedOn w:val="Standardnpsmoodstavce"/>
    <w:link w:val="Nadpis5"/>
    <w:semiHidden/>
    <w:rsid w:val="006547EF"/>
    <w:rPr>
      <w:rFonts w:asciiTheme="minorHAnsi" w:hAnsiTheme="minorHAnsi"/>
      <w:b/>
      <w:bCs/>
      <w:i/>
      <w:iCs/>
      <w:sz w:val="26"/>
      <w:szCs w:val="26"/>
    </w:rPr>
  </w:style>
  <w:style w:type="character" w:customStyle="1" w:styleId="Nadpis6Char">
    <w:name w:val="Nadpis 6 Char"/>
    <w:basedOn w:val="Standardnpsmoodstavce"/>
    <w:link w:val="Nadpis6"/>
    <w:semiHidden/>
    <w:rsid w:val="006547EF"/>
    <w:rPr>
      <w:rFonts w:asciiTheme="minorHAnsi" w:hAnsiTheme="minorHAnsi"/>
      <w:b/>
      <w:bCs/>
      <w:sz w:val="22"/>
      <w:szCs w:val="22"/>
    </w:rPr>
  </w:style>
  <w:style w:type="character" w:customStyle="1" w:styleId="Nadpis7Char">
    <w:name w:val="Nadpis 7 Char"/>
    <w:basedOn w:val="Standardnpsmoodstavce"/>
    <w:link w:val="Nadpis7"/>
    <w:semiHidden/>
    <w:rsid w:val="006547EF"/>
    <w:rPr>
      <w:rFonts w:asciiTheme="minorHAnsi" w:hAnsiTheme="minorHAnsi"/>
      <w:sz w:val="22"/>
      <w:szCs w:val="24"/>
    </w:rPr>
  </w:style>
  <w:style w:type="character" w:customStyle="1" w:styleId="Nadpis8Char">
    <w:name w:val="Nadpis 8 Char"/>
    <w:basedOn w:val="Standardnpsmoodstavce"/>
    <w:link w:val="Nadpis8"/>
    <w:semiHidden/>
    <w:rsid w:val="006547EF"/>
    <w:rPr>
      <w:rFonts w:asciiTheme="minorHAnsi" w:hAnsiTheme="minorHAnsi"/>
      <w:i/>
      <w:iCs/>
      <w:sz w:val="22"/>
      <w:szCs w:val="24"/>
    </w:rPr>
  </w:style>
  <w:style w:type="character" w:customStyle="1" w:styleId="Nadpis9Char">
    <w:name w:val="Nadpis 9 Char"/>
    <w:basedOn w:val="Standardnpsmoodstavce"/>
    <w:link w:val="Nadpis9"/>
    <w:semiHidden/>
    <w:rsid w:val="006547EF"/>
    <w:rPr>
      <w:rFonts w:ascii="Arial" w:hAnsi="Arial" w:cs="Arial"/>
      <w:sz w:val="22"/>
      <w:szCs w:val="22"/>
    </w:rPr>
  </w:style>
  <w:style w:type="paragraph" w:styleId="Bezmezer">
    <w:name w:val="No Spacing"/>
    <w:uiPriority w:val="1"/>
    <w:qFormat/>
    <w:rsid w:val="00C07127"/>
    <w:pPr>
      <w:jc w:val="both"/>
    </w:pPr>
    <w:rPr>
      <w:rFonts w:ascii="Atyp Colt CZ" w:hAnsi="Atyp Colt CZ"/>
      <w:szCs w:val="24"/>
    </w:rPr>
  </w:style>
  <w:style w:type="paragraph" w:styleId="Zhlav">
    <w:name w:val="header"/>
    <w:basedOn w:val="Normln"/>
    <w:link w:val="ZhlavChar"/>
    <w:uiPriority w:val="99"/>
    <w:unhideWhenUsed/>
    <w:rsid w:val="006547EF"/>
    <w:pPr>
      <w:tabs>
        <w:tab w:val="center" w:pos="4536"/>
        <w:tab w:val="right" w:pos="9072"/>
      </w:tabs>
      <w:spacing w:after="0" w:line="240" w:lineRule="auto"/>
      <w:jc w:val="both"/>
    </w:pPr>
    <w:rPr>
      <w:rFonts w:ascii="Atyp Colt CZ" w:eastAsia="Times New Roman" w:hAnsi="Atyp Colt CZ" w:cs="Times New Roman"/>
      <w:sz w:val="20"/>
      <w:szCs w:val="24"/>
    </w:rPr>
  </w:style>
  <w:style w:type="character" w:customStyle="1" w:styleId="ZhlavChar">
    <w:name w:val="Záhlaví Char"/>
    <w:basedOn w:val="Standardnpsmoodstavce"/>
    <w:link w:val="Zhlav"/>
    <w:uiPriority w:val="99"/>
    <w:rsid w:val="006547EF"/>
    <w:rPr>
      <w:rFonts w:asciiTheme="minorHAnsi" w:hAnsiTheme="minorHAnsi"/>
      <w:sz w:val="22"/>
      <w:szCs w:val="24"/>
    </w:rPr>
  </w:style>
  <w:style w:type="paragraph" w:styleId="Zpat">
    <w:name w:val="footer"/>
    <w:basedOn w:val="Normln"/>
    <w:link w:val="ZpatChar"/>
    <w:uiPriority w:val="99"/>
    <w:unhideWhenUsed/>
    <w:rsid w:val="006547EF"/>
    <w:pPr>
      <w:tabs>
        <w:tab w:val="center" w:pos="4536"/>
        <w:tab w:val="right" w:pos="9072"/>
      </w:tabs>
      <w:spacing w:after="0" w:line="240" w:lineRule="auto"/>
      <w:jc w:val="both"/>
    </w:pPr>
    <w:rPr>
      <w:rFonts w:ascii="Atyp Colt CZ" w:eastAsia="Times New Roman" w:hAnsi="Atyp Colt CZ" w:cs="Times New Roman"/>
      <w:sz w:val="20"/>
      <w:szCs w:val="24"/>
    </w:rPr>
  </w:style>
  <w:style w:type="character" w:customStyle="1" w:styleId="ZpatChar">
    <w:name w:val="Zápatí Char"/>
    <w:basedOn w:val="Standardnpsmoodstavce"/>
    <w:link w:val="Zpat"/>
    <w:uiPriority w:val="99"/>
    <w:rsid w:val="006547EF"/>
    <w:rPr>
      <w:rFonts w:asciiTheme="minorHAnsi" w:hAnsiTheme="minorHAnsi"/>
      <w:sz w:val="22"/>
      <w:szCs w:val="24"/>
    </w:rPr>
  </w:style>
  <w:style w:type="paragraph" w:customStyle="1" w:styleId="Nadpisa">
    <w:name w:val="Nadpis (a)"/>
    <w:basedOn w:val="Nadpis111"/>
    <w:qFormat/>
    <w:rsid w:val="00B9174E"/>
    <w:pPr>
      <w:numPr>
        <w:ilvl w:val="3"/>
        <w:numId w:val="31"/>
      </w:numPr>
      <w:spacing w:before="180"/>
    </w:pPr>
    <w:rPr>
      <w:bCs/>
      <w:sz w:val="20"/>
      <w:szCs w:val="20"/>
    </w:rPr>
  </w:style>
  <w:style w:type="character" w:styleId="Zdraznn">
    <w:name w:val="Emphasis"/>
    <w:aliases w:val="Zvýraznění"/>
    <w:basedOn w:val="Standardnpsmoodstavce"/>
    <w:uiPriority w:val="20"/>
    <w:qFormat/>
    <w:rsid w:val="00E22375"/>
    <w:rPr>
      <w:rFonts w:ascii="Atyp Colt CZ" w:hAnsi="Atyp Colt CZ"/>
      <w:b/>
      <w:sz w:val="20"/>
    </w:rPr>
  </w:style>
  <w:style w:type="paragraph" w:styleId="Odstavecseseznamem">
    <w:name w:val="List Paragraph"/>
    <w:basedOn w:val="Normln"/>
    <w:uiPriority w:val="34"/>
    <w:rsid w:val="0059405D"/>
    <w:pPr>
      <w:spacing w:before="180" w:after="180" w:line="240" w:lineRule="auto"/>
      <w:ind w:left="720"/>
      <w:contextualSpacing/>
      <w:jc w:val="both"/>
    </w:pPr>
    <w:rPr>
      <w:rFonts w:ascii="Atyp Colt CZ" w:eastAsia="Times New Roman" w:hAnsi="Atyp Colt CZ" w:cs="Times New Roman"/>
      <w:sz w:val="20"/>
      <w:szCs w:val="24"/>
    </w:rPr>
  </w:style>
  <w:style w:type="paragraph" w:styleId="Textpoznpodarou">
    <w:name w:val="footnote text"/>
    <w:basedOn w:val="Normln"/>
    <w:link w:val="TextpoznpodarouChar"/>
    <w:uiPriority w:val="99"/>
    <w:semiHidden/>
    <w:unhideWhenUsed/>
    <w:rsid w:val="006503F9"/>
    <w:pPr>
      <w:spacing w:after="0" w:line="240" w:lineRule="auto"/>
      <w:jc w:val="both"/>
    </w:pPr>
    <w:rPr>
      <w:rFonts w:ascii="Atyp Colt CZ" w:eastAsia="Times New Roman" w:hAnsi="Atyp Colt CZ" w:cs="Times New Roman"/>
      <w:sz w:val="20"/>
      <w:szCs w:val="20"/>
    </w:rPr>
  </w:style>
  <w:style w:type="character" w:customStyle="1" w:styleId="TextpoznpodarouChar">
    <w:name w:val="Text pozn. pod čarou Char"/>
    <w:basedOn w:val="Standardnpsmoodstavce"/>
    <w:link w:val="Textpoznpodarou"/>
    <w:uiPriority w:val="99"/>
    <w:semiHidden/>
    <w:rsid w:val="006503F9"/>
    <w:rPr>
      <w:rFonts w:ascii="Atyp Colt CZ" w:hAnsi="Atyp Colt CZ"/>
    </w:rPr>
  </w:style>
  <w:style w:type="character" w:styleId="Znakapoznpodarou">
    <w:name w:val="footnote reference"/>
    <w:basedOn w:val="Standardnpsmoodstavce"/>
    <w:uiPriority w:val="99"/>
    <w:semiHidden/>
    <w:unhideWhenUsed/>
    <w:rsid w:val="006503F9"/>
    <w:rPr>
      <w:vertAlign w:val="superscript"/>
    </w:rPr>
  </w:style>
  <w:style w:type="paragraph" w:customStyle="1" w:styleId="Poznmkapodarou">
    <w:name w:val="Poznámka pod čarou"/>
    <w:basedOn w:val="Textpoznpodarou"/>
    <w:qFormat/>
    <w:rsid w:val="000F12DC"/>
    <w:rPr>
      <w:sz w:val="14"/>
      <w:szCs w:val="14"/>
    </w:rPr>
  </w:style>
  <w:style w:type="paragraph" w:styleId="Revize">
    <w:name w:val="Revision"/>
    <w:hidden/>
    <w:uiPriority w:val="99"/>
    <w:semiHidden/>
    <w:rsid w:val="00D61F13"/>
    <w:rPr>
      <w:rFonts w:asciiTheme="minorHAnsi" w:eastAsiaTheme="minorHAnsi" w:hAnsiTheme="minorHAnsi" w:cstheme="minorBidi"/>
      <w:sz w:val="22"/>
      <w:szCs w:val="22"/>
    </w:rPr>
  </w:style>
  <w:style w:type="character" w:styleId="Odkaznakoment">
    <w:name w:val="annotation reference"/>
    <w:basedOn w:val="Standardnpsmoodstavce"/>
    <w:uiPriority w:val="99"/>
    <w:semiHidden/>
    <w:unhideWhenUsed/>
    <w:rsid w:val="006134F2"/>
    <w:rPr>
      <w:sz w:val="16"/>
      <w:szCs w:val="16"/>
    </w:rPr>
  </w:style>
  <w:style w:type="paragraph" w:styleId="Textkomente">
    <w:name w:val="annotation text"/>
    <w:basedOn w:val="Normln"/>
    <w:link w:val="TextkomenteChar"/>
    <w:uiPriority w:val="99"/>
    <w:unhideWhenUsed/>
    <w:rsid w:val="006134F2"/>
    <w:pPr>
      <w:spacing w:line="240" w:lineRule="auto"/>
    </w:pPr>
    <w:rPr>
      <w:sz w:val="20"/>
      <w:szCs w:val="20"/>
    </w:rPr>
  </w:style>
  <w:style w:type="character" w:customStyle="1" w:styleId="TextkomenteChar">
    <w:name w:val="Text komentáře Char"/>
    <w:basedOn w:val="Standardnpsmoodstavce"/>
    <w:link w:val="Textkomente"/>
    <w:uiPriority w:val="99"/>
    <w:rsid w:val="006134F2"/>
    <w:rPr>
      <w:rFonts w:asciiTheme="minorHAnsi" w:eastAsiaTheme="minorHAnsi" w:hAnsiTheme="minorHAnsi" w:cstheme="minorBidi"/>
    </w:rPr>
  </w:style>
  <w:style w:type="paragraph" w:styleId="Pedmtkomente">
    <w:name w:val="annotation subject"/>
    <w:basedOn w:val="Textkomente"/>
    <w:next w:val="Textkomente"/>
    <w:link w:val="PedmtkomenteChar"/>
    <w:uiPriority w:val="99"/>
    <w:semiHidden/>
    <w:unhideWhenUsed/>
    <w:rsid w:val="006134F2"/>
    <w:rPr>
      <w:b/>
      <w:bCs/>
    </w:rPr>
  </w:style>
  <w:style w:type="character" w:customStyle="1" w:styleId="PedmtkomenteChar">
    <w:name w:val="Předmět komentáře Char"/>
    <w:basedOn w:val="TextkomenteChar"/>
    <w:link w:val="Pedmtkomente"/>
    <w:uiPriority w:val="99"/>
    <w:semiHidden/>
    <w:rsid w:val="006134F2"/>
    <w:rPr>
      <w:rFonts w:asciiTheme="minorHAnsi" w:eastAsiaTheme="minorHAnsi" w:hAnsiTheme="minorHAnsi" w:cstheme="minorBidi"/>
      <w:b/>
      <w:bCs/>
    </w:rPr>
  </w:style>
  <w:style w:type="character" w:styleId="Hypertextovodkaz">
    <w:name w:val="Hyperlink"/>
    <w:basedOn w:val="Standardnpsmoodstavce"/>
    <w:uiPriority w:val="99"/>
    <w:unhideWhenUsed/>
    <w:rsid w:val="00DE7B2B"/>
    <w:rPr>
      <w:color w:val="0563C1" w:themeColor="hyperlink"/>
      <w:u w:val="single"/>
    </w:rPr>
  </w:style>
  <w:style w:type="character" w:styleId="Nevyeenzmnka">
    <w:name w:val="Unresolved Mention"/>
    <w:basedOn w:val="Standardnpsmoodstavce"/>
    <w:uiPriority w:val="99"/>
    <w:semiHidden/>
    <w:unhideWhenUsed/>
    <w:rsid w:val="00DE7B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7173562">
      <w:bodyDiv w:val="1"/>
      <w:marLeft w:val="0"/>
      <w:marRight w:val="0"/>
      <w:marTop w:val="0"/>
      <w:marBottom w:val="0"/>
      <w:divBdr>
        <w:top w:val="none" w:sz="0" w:space="0" w:color="auto"/>
        <w:left w:val="none" w:sz="0" w:space="0" w:color="auto"/>
        <w:bottom w:val="none" w:sz="0" w:space="0" w:color="auto"/>
        <w:right w:val="none" w:sz="0" w:space="0" w:color="auto"/>
      </w:divBdr>
    </w:div>
    <w:div w:id="755981424">
      <w:bodyDiv w:val="1"/>
      <w:marLeft w:val="0"/>
      <w:marRight w:val="0"/>
      <w:marTop w:val="0"/>
      <w:marBottom w:val="0"/>
      <w:divBdr>
        <w:top w:val="none" w:sz="0" w:space="0" w:color="auto"/>
        <w:left w:val="none" w:sz="0" w:space="0" w:color="auto"/>
        <w:bottom w:val="none" w:sz="0" w:space="0" w:color="auto"/>
        <w:right w:val="none" w:sz="0" w:space="0" w:color="auto"/>
      </w:divBdr>
    </w:div>
    <w:div w:id="952715031">
      <w:bodyDiv w:val="1"/>
      <w:marLeft w:val="0"/>
      <w:marRight w:val="0"/>
      <w:marTop w:val="0"/>
      <w:marBottom w:val="0"/>
      <w:divBdr>
        <w:top w:val="none" w:sz="0" w:space="0" w:color="auto"/>
        <w:left w:val="none" w:sz="0" w:space="0" w:color="auto"/>
        <w:bottom w:val="none" w:sz="0" w:space="0" w:color="auto"/>
        <w:right w:val="none" w:sz="0" w:space="0" w:color="auto"/>
      </w:divBdr>
    </w:div>
    <w:div w:id="13254285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352;ablony%20NOV&#201;\20220412_ColtCZ_Sablona_Word_dokument.dotm"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84278B27A32C1D428EA3579BA5F17923" ma:contentTypeVersion="16" ma:contentTypeDescription="Vytvoří nový dokument" ma:contentTypeScope="" ma:versionID="a7714195f68176f5815cc642737be034">
  <xsd:schema xmlns:xsd="http://www.w3.org/2001/XMLSchema" xmlns:xs="http://www.w3.org/2001/XMLSchema" xmlns:p="http://schemas.microsoft.com/office/2006/metadata/properties" xmlns:ns2="9d3eee87-ef8c-413e-a8d3-4745f26df625" xmlns:ns3="c697cfce-db15-4d46-b574-5ead264874a8" targetNamespace="http://schemas.microsoft.com/office/2006/metadata/properties" ma:root="true" ma:fieldsID="056e72c68a487fe1c76f18c2d4553650" ns2:_="" ns3:_="">
    <xsd:import namespace="9d3eee87-ef8c-413e-a8d3-4745f26df625"/>
    <xsd:import namespace="c697cfce-db15-4d46-b574-5ead264874a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3eee87-ef8c-413e-a8d3-4745f26df6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Značky obrázků" ma:readOnly="false" ma:fieldId="{5cf76f15-5ced-4ddc-b409-7134ff3c332f}" ma:taxonomyMulti="true" ma:sspId="edeee852-b1e8-43a3-9a8c-e309434119a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697cfce-db15-4d46-b574-5ead264874a8" elementFormDefault="qualified">
    <xsd:import namespace="http://schemas.microsoft.com/office/2006/documentManagement/types"/>
    <xsd:import namespace="http://schemas.microsoft.com/office/infopath/2007/PartnerControls"/>
    <xsd:element name="SharedWithUsers" ma:index="14"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dílené s podrobnostmi" ma:internalName="SharedWithDetails" ma:readOnly="true">
      <xsd:simpleType>
        <xsd:restriction base="dms:Note">
          <xsd:maxLength value="255"/>
        </xsd:restriction>
      </xsd:simpleType>
    </xsd:element>
    <xsd:element name="TaxCatchAll" ma:index="23" nillable="true" ma:displayName="Taxonomy Catch All Column" ma:hidden="true" ma:list="{5a3c5016-85f8-41f4-9a8a-295438767c4e}" ma:internalName="TaxCatchAll" ma:showField="CatchAllData" ma:web="c697cfce-db15-4d46-b574-5ead264874a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697cfce-db15-4d46-b574-5ead264874a8"/>
    <lcf76f155ced4ddcb4097134ff3c332f xmlns="9d3eee87-ef8c-413e-a8d3-4745f26df62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4CF3180-8F9D-45F4-8AE1-337A32AA6E34}">
  <ds:schemaRefs>
    <ds:schemaRef ds:uri="http://schemas.openxmlformats.org/officeDocument/2006/bibliography"/>
  </ds:schemaRefs>
</ds:datastoreItem>
</file>

<file path=customXml/itemProps2.xml><?xml version="1.0" encoding="utf-8"?>
<ds:datastoreItem xmlns:ds="http://schemas.openxmlformats.org/officeDocument/2006/customXml" ds:itemID="{128247D9-1791-4AA7-BF66-22A37BA66E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3eee87-ef8c-413e-a8d3-4745f26df625"/>
    <ds:schemaRef ds:uri="c697cfce-db15-4d46-b574-5ead264874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E67F35-0AEE-4675-9D68-064FC97576EF}">
  <ds:schemaRefs>
    <ds:schemaRef ds:uri="http://schemas.microsoft.com/sharepoint/v3/contenttype/forms"/>
  </ds:schemaRefs>
</ds:datastoreItem>
</file>

<file path=customXml/itemProps4.xml><?xml version="1.0" encoding="utf-8"?>
<ds:datastoreItem xmlns:ds="http://schemas.openxmlformats.org/officeDocument/2006/customXml" ds:itemID="{0BBB2E46-EF50-4C8A-A486-5630DE197421}">
  <ds:schemaRefs>
    <ds:schemaRef ds:uri="http://schemas.microsoft.com/office/2006/metadata/properties"/>
    <ds:schemaRef ds:uri="http://schemas.microsoft.com/office/infopath/2007/PartnerControls"/>
    <ds:schemaRef ds:uri="c697cfce-db15-4d46-b574-5ead264874a8"/>
    <ds:schemaRef ds:uri="9d3eee87-ef8c-413e-a8d3-4745f26df625"/>
  </ds:schemaRefs>
</ds:datastoreItem>
</file>

<file path=docProps/app.xml><?xml version="1.0" encoding="utf-8"?>
<Properties xmlns="http://schemas.openxmlformats.org/officeDocument/2006/extended-properties" xmlns:vt="http://schemas.openxmlformats.org/officeDocument/2006/docPropsVTypes">
  <Template>20220412_ColtCZ_Sablona_Word_dokument</Template>
  <TotalTime>1</TotalTime>
  <Pages>2</Pages>
  <Words>574</Words>
  <Characters>3390</Characters>
  <Application>Microsoft Office Word</Application>
  <DocSecurity>0</DocSecurity>
  <Lines>28</Lines>
  <Paragraphs>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Heida Willem</dc:creator>
  <cp:keywords/>
  <dc:description/>
  <cp:lastModifiedBy>Heida Willem</cp:lastModifiedBy>
  <cp:revision>3</cp:revision>
  <dcterms:created xsi:type="dcterms:W3CDTF">2022-10-24T07:31:00Z</dcterms:created>
  <dcterms:modified xsi:type="dcterms:W3CDTF">2022-10-24T15:09:00Z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0x01010084278B27A32C1D428EA3579BA5F17923</vt:lpwstr>
  </property>
  <property fmtid="{D5CDD505-2E9C-101B-9397-08002B2CF9AE}" pid="3" name="Order">
    <vt:r8>17900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