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1590" w14:textId="56798F89" w:rsidR="00244D1E" w:rsidRPr="00244D1E" w:rsidRDefault="00244D1E" w:rsidP="00244D1E">
      <w:pPr>
        <w:jc w:val="right"/>
        <w:rPr>
          <w:b/>
          <w:bCs/>
        </w:rPr>
      </w:pPr>
      <w:r w:rsidRPr="00244D1E">
        <w:rPr>
          <w:b/>
          <w:bCs/>
        </w:rPr>
        <w:t>TISKOVÁ ZPRÁVA</w:t>
      </w:r>
    </w:p>
    <w:p w14:paraId="1F3AA700" w14:textId="074E559A" w:rsidR="006547EF" w:rsidRPr="000F7895" w:rsidRDefault="00244D1E" w:rsidP="00244D1E">
      <w:pPr>
        <w:pStyle w:val="Nazev"/>
        <w:jc w:val="center"/>
      </w:pPr>
      <w:r>
        <w:t>Edice CZ 75 „</w:t>
      </w:r>
      <w:r w:rsidR="00530BC3">
        <w:t xml:space="preserve">Řád </w:t>
      </w:r>
      <w:r>
        <w:t>Bíl</w:t>
      </w:r>
      <w:r w:rsidR="00530BC3">
        <w:t>ého</w:t>
      </w:r>
      <w:r>
        <w:t xml:space="preserve"> l</w:t>
      </w:r>
      <w:r w:rsidR="00AF7067">
        <w:t>v</w:t>
      </w:r>
      <w:r w:rsidR="00530BC3">
        <w:t>a</w:t>
      </w:r>
      <w:r>
        <w:t>“ oslavuje sté výročí nejvyššího českého státního vyznamenání a je první střelnou zbraní autentizovanou na blockchainu</w:t>
      </w:r>
      <w:r w:rsidR="00286284">
        <w:t xml:space="preserve"> na světe</w:t>
      </w:r>
    </w:p>
    <w:p w14:paraId="6E979C9F" w14:textId="18EC17B2" w:rsidR="008F03F9" w:rsidRDefault="00244D1E" w:rsidP="00244D1E">
      <w:pPr>
        <w:pStyle w:val="Odrazkaa1"/>
        <w:numPr>
          <w:ilvl w:val="0"/>
          <w:numId w:val="0"/>
        </w:numPr>
      </w:pPr>
      <w:r w:rsidRPr="00244D1E">
        <w:rPr>
          <w:b/>
          <w:bCs/>
        </w:rPr>
        <w:t xml:space="preserve">Praha </w:t>
      </w:r>
      <w:r w:rsidRPr="006E109A">
        <w:rPr>
          <w:b/>
          <w:bCs/>
        </w:rPr>
        <w:t>(2</w:t>
      </w:r>
      <w:r w:rsidR="003272F1" w:rsidRPr="006E109A">
        <w:rPr>
          <w:b/>
          <w:bCs/>
        </w:rPr>
        <w:t>8</w:t>
      </w:r>
      <w:r w:rsidRPr="006E109A">
        <w:rPr>
          <w:b/>
          <w:bCs/>
        </w:rPr>
        <w:t>.</w:t>
      </w:r>
      <w:r w:rsidRPr="00244D1E">
        <w:rPr>
          <w:b/>
          <w:bCs/>
        </w:rPr>
        <w:t xml:space="preserve"> října 2022)</w:t>
      </w:r>
      <w:r>
        <w:t xml:space="preserve"> – Řád </w:t>
      </w:r>
      <w:r w:rsidR="008F03F9">
        <w:t>B</w:t>
      </w:r>
      <w:r>
        <w:t xml:space="preserve">ílého lva je nejvyšším státním vyznamenáním, které se propůjčuje občanům České republiky a </w:t>
      </w:r>
      <w:r w:rsidR="008F03F9">
        <w:t xml:space="preserve">cizincům za mimořádné služby České republice, </w:t>
      </w:r>
      <w:r w:rsidR="008F03F9" w:rsidRPr="008F03F9">
        <w:t>významné zásluhy o obranu a bezpečnost státu</w:t>
      </w:r>
      <w:r w:rsidR="008F03F9">
        <w:t xml:space="preserve"> a </w:t>
      </w:r>
      <w:r w:rsidR="00B1047F">
        <w:t>za šíření dobrého jména země v zahraničí</w:t>
      </w:r>
      <w:r w:rsidR="008F03F9">
        <w:t xml:space="preserve">. </w:t>
      </w:r>
      <w:r w:rsidR="00B1047F">
        <w:t>Navazuje</w:t>
      </w:r>
      <w:r w:rsidR="008F03F9">
        <w:t xml:space="preserve"> na</w:t>
      </w:r>
      <w:r w:rsidR="00B1047F">
        <w:t xml:space="preserve"> stejnojmenný</w:t>
      </w:r>
      <w:r w:rsidR="008F03F9">
        <w:t xml:space="preserve"> československý řád, který vznikl v roce 1922.</w:t>
      </w:r>
    </w:p>
    <w:p w14:paraId="08594343" w14:textId="531C03CC" w:rsidR="008F03F9" w:rsidRDefault="008F03F9" w:rsidP="00244D1E">
      <w:pPr>
        <w:pStyle w:val="Odrazkaa1"/>
        <w:numPr>
          <w:ilvl w:val="0"/>
          <w:numId w:val="0"/>
        </w:numPr>
      </w:pPr>
      <w:r>
        <w:t>Kancelář prezidenta republiky se rozhodla připomenout stoleté výročí Řádu Bílého lva limitovanou edicí sta ručně rytých pistolí CZ 75 z dílny České zbrojovky, dceřiné společnosti skupiny Colt CZ Group a dlouholetého</w:t>
      </w:r>
      <w:r w:rsidR="00B1047F">
        <w:t xml:space="preserve"> hrdého</w:t>
      </w:r>
      <w:r>
        <w:t xml:space="preserve"> partnera Armády České republiky. </w:t>
      </w:r>
    </w:p>
    <w:p w14:paraId="19658E42" w14:textId="18A22E56" w:rsidR="008F03F9" w:rsidRDefault="008F03F9" w:rsidP="00244D1E">
      <w:pPr>
        <w:pStyle w:val="Odrazkaa1"/>
        <w:numPr>
          <w:ilvl w:val="0"/>
          <w:numId w:val="0"/>
        </w:numPr>
      </w:pPr>
      <w:r>
        <w:t>Colt CZ Group</w:t>
      </w:r>
      <w:r w:rsidR="00B1047F">
        <w:t xml:space="preserve"> zároveň</w:t>
      </w:r>
      <w:r>
        <w:t xml:space="preserve"> s hrdostí oznamuje, že jako první výrobce ručních palných zbraní bude ověřovat každou unikátní pistol</w:t>
      </w:r>
      <w:r w:rsidR="007014B7">
        <w:t>i</w:t>
      </w:r>
      <w:r w:rsidR="007A7F23">
        <w:t xml:space="preserve"> </w:t>
      </w:r>
      <w:r w:rsidR="005209A4">
        <w:t xml:space="preserve">z </w:t>
      </w:r>
      <w:r w:rsidR="007A7F23">
        <w:t>edice</w:t>
      </w:r>
      <w:r>
        <w:t xml:space="preserve"> </w:t>
      </w:r>
      <w:r w:rsidR="00530BC3">
        <w:t xml:space="preserve">Řád </w:t>
      </w:r>
      <w:r>
        <w:t>Bíl</w:t>
      </w:r>
      <w:r w:rsidR="00530BC3">
        <w:t>ého</w:t>
      </w:r>
      <w:r>
        <w:t xml:space="preserve"> l</w:t>
      </w:r>
      <w:r w:rsidR="00530BC3">
        <w:t>va</w:t>
      </w:r>
      <w:r>
        <w:t xml:space="preserve"> na</w:t>
      </w:r>
      <w:r w:rsidR="007014B7">
        <w:t xml:space="preserve"> platformě </w:t>
      </w:r>
      <w:proofErr w:type="spellStart"/>
      <w:r w:rsidR="007014B7">
        <w:t>blockchainové</w:t>
      </w:r>
      <w:proofErr w:type="spellEnd"/>
      <w:r>
        <w:t xml:space="preserve"> technologi</w:t>
      </w:r>
      <w:r w:rsidR="007014B7">
        <w:t>e</w:t>
      </w:r>
      <w:r w:rsidR="003272F1">
        <w:t>, ve spolupráci s</w:t>
      </w:r>
      <w:r w:rsidR="00A41159">
        <w:t>e</w:t>
      </w:r>
      <w:r w:rsidR="003272F1">
        <w:t xml:space="preserve"> společností </w:t>
      </w:r>
      <w:proofErr w:type="spellStart"/>
      <w:r w:rsidR="003272F1">
        <w:t>BlockTrust</w:t>
      </w:r>
      <w:proofErr w:type="spellEnd"/>
      <w:r w:rsidR="003272F1">
        <w:t xml:space="preserve"> a její platformou </w:t>
      </w:r>
      <w:r w:rsidR="003272F1" w:rsidRPr="003272F1">
        <w:t>Web3-as-a-Service</w:t>
      </w:r>
      <w:r w:rsidR="007014B7">
        <w:t xml:space="preserve">. </w:t>
      </w:r>
    </w:p>
    <w:p w14:paraId="687567A3" w14:textId="0111BBEB" w:rsidR="00E3774A" w:rsidRDefault="007014B7" w:rsidP="007C51C3">
      <w:pPr>
        <w:pStyle w:val="Odrazkaa1"/>
        <w:numPr>
          <w:ilvl w:val="0"/>
          <w:numId w:val="0"/>
        </w:numPr>
      </w:pPr>
      <w:r w:rsidRPr="007C51C3">
        <w:rPr>
          <w:i/>
          <w:iCs/>
        </w:rPr>
        <w:t xml:space="preserve">„Věříme, že blockchain může </w:t>
      </w:r>
      <w:r w:rsidR="008C7F69">
        <w:rPr>
          <w:i/>
          <w:iCs/>
        </w:rPr>
        <w:t>na</w:t>
      </w:r>
      <w:r w:rsidRPr="007C51C3">
        <w:rPr>
          <w:i/>
          <w:iCs/>
        </w:rPr>
        <w:t xml:space="preserve"> </w:t>
      </w:r>
      <w:r w:rsidR="008C7F69">
        <w:rPr>
          <w:i/>
          <w:iCs/>
        </w:rPr>
        <w:t>komerční</w:t>
      </w:r>
      <w:r w:rsidRPr="007C51C3">
        <w:rPr>
          <w:i/>
          <w:iCs/>
        </w:rPr>
        <w:t xml:space="preserve"> trh </w:t>
      </w:r>
      <w:r w:rsidR="008C7F69">
        <w:rPr>
          <w:i/>
          <w:iCs/>
        </w:rPr>
        <w:t xml:space="preserve">s palnými </w:t>
      </w:r>
      <w:r w:rsidRPr="007C51C3">
        <w:rPr>
          <w:i/>
          <w:iCs/>
        </w:rPr>
        <w:t>zbraněmi</w:t>
      </w:r>
      <w:r w:rsidR="00B1047F">
        <w:rPr>
          <w:i/>
          <w:iCs/>
        </w:rPr>
        <w:t xml:space="preserve"> </w:t>
      </w:r>
      <w:r w:rsidR="00B1047F" w:rsidRPr="007C51C3">
        <w:rPr>
          <w:i/>
          <w:iCs/>
        </w:rPr>
        <w:t>přinést mimořádn</w:t>
      </w:r>
      <w:r w:rsidR="00B1047F">
        <w:rPr>
          <w:i/>
          <w:iCs/>
        </w:rPr>
        <w:t>é</w:t>
      </w:r>
      <w:r w:rsidR="00B1047F" w:rsidRPr="007C51C3">
        <w:rPr>
          <w:i/>
          <w:iCs/>
        </w:rPr>
        <w:t xml:space="preserve"> inovace</w:t>
      </w:r>
      <w:r w:rsidRPr="007C51C3">
        <w:rPr>
          <w:i/>
          <w:iCs/>
        </w:rPr>
        <w:t xml:space="preserve">. Umožní nám </w:t>
      </w:r>
      <w:r w:rsidR="00643E7B" w:rsidRPr="007C51C3">
        <w:rPr>
          <w:i/>
          <w:iCs/>
        </w:rPr>
        <w:t>př</w:t>
      </w:r>
      <w:r w:rsidR="00B1047F">
        <w:rPr>
          <w:i/>
          <w:iCs/>
        </w:rPr>
        <w:t>edstavit</w:t>
      </w:r>
      <w:r w:rsidR="00643E7B" w:rsidRPr="007C51C3">
        <w:rPr>
          <w:i/>
          <w:iCs/>
        </w:rPr>
        <w:t xml:space="preserve"> nové</w:t>
      </w:r>
      <w:r w:rsidR="00B1047F">
        <w:rPr>
          <w:i/>
          <w:iCs/>
        </w:rPr>
        <w:t xml:space="preserve">, dosud </w:t>
      </w:r>
      <w:r w:rsidR="00F45188" w:rsidRPr="007C51C3">
        <w:rPr>
          <w:i/>
          <w:iCs/>
        </w:rPr>
        <w:t xml:space="preserve">nevídané </w:t>
      </w:r>
      <w:r w:rsidR="00174677" w:rsidRPr="007C51C3">
        <w:rPr>
          <w:i/>
          <w:iCs/>
        </w:rPr>
        <w:t xml:space="preserve">standardy </w:t>
      </w:r>
      <w:r w:rsidR="00643E7B" w:rsidRPr="007C51C3">
        <w:rPr>
          <w:i/>
          <w:iCs/>
        </w:rPr>
        <w:t>autentiza</w:t>
      </w:r>
      <w:r w:rsidR="00174677" w:rsidRPr="007C51C3">
        <w:rPr>
          <w:i/>
          <w:iCs/>
        </w:rPr>
        <w:t>ce</w:t>
      </w:r>
      <w:r w:rsidR="00F45188" w:rsidRPr="007C51C3">
        <w:rPr>
          <w:i/>
          <w:iCs/>
        </w:rPr>
        <w:t xml:space="preserve">, </w:t>
      </w:r>
      <w:r w:rsidR="00174677" w:rsidRPr="007C51C3">
        <w:rPr>
          <w:i/>
          <w:iCs/>
        </w:rPr>
        <w:t xml:space="preserve">bezpečnosti a důvěry. </w:t>
      </w:r>
      <w:r w:rsidR="00650C4C" w:rsidRPr="007C51C3">
        <w:rPr>
          <w:i/>
          <w:iCs/>
        </w:rPr>
        <w:t>Jsme hrdí na to, že</w:t>
      </w:r>
      <w:r w:rsidR="003419B4">
        <w:rPr>
          <w:i/>
          <w:iCs/>
        </w:rPr>
        <w:t xml:space="preserve"> jsme s touto technologií </w:t>
      </w:r>
      <w:r w:rsidR="005209A4">
        <w:rPr>
          <w:i/>
          <w:iCs/>
        </w:rPr>
        <w:t xml:space="preserve">přišli jako </w:t>
      </w:r>
      <w:r w:rsidR="003419B4">
        <w:rPr>
          <w:i/>
          <w:iCs/>
        </w:rPr>
        <w:t>vůbec první z</w:t>
      </w:r>
      <w:r w:rsidR="00650C4C" w:rsidRPr="007C51C3">
        <w:rPr>
          <w:i/>
          <w:iCs/>
        </w:rPr>
        <w:t xml:space="preserve"> největších výrobců střelných zbraní na světě.</w:t>
      </w:r>
      <w:r w:rsidR="00B0253F" w:rsidRPr="007C51C3">
        <w:rPr>
          <w:i/>
          <w:iCs/>
        </w:rPr>
        <w:t xml:space="preserve"> </w:t>
      </w:r>
      <w:r w:rsidR="002130DA">
        <w:rPr>
          <w:i/>
          <w:iCs/>
        </w:rPr>
        <w:t xml:space="preserve">Nezaměnitelný token </w:t>
      </w:r>
      <w:r w:rsidR="00BC35C3" w:rsidRPr="007C51C3">
        <w:rPr>
          <w:i/>
          <w:iCs/>
        </w:rPr>
        <w:t>NFT přinese naš</w:t>
      </w:r>
      <w:r w:rsidR="005209A4">
        <w:rPr>
          <w:i/>
          <w:iCs/>
        </w:rPr>
        <w:t>i</w:t>
      </w:r>
      <w:r w:rsidR="00BC35C3" w:rsidRPr="007C51C3">
        <w:rPr>
          <w:i/>
          <w:iCs/>
        </w:rPr>
        <w:t>m zákazníkům digitální</w:t>
      </w:r>
      <w:r w:rsidR="003419B4">
        <w:rPr>
          <w:i/>
          <w:iCs/>
        </w:rPr>
        <w:t xml:space="preserve"> </w:t>
      </w:r>
      <w:r w:rsidR="003F54F8">
        <w:rPr>
          <w:i/>
          <w:iCs/>
        </w:rPr>
        <w:t>doklad o vlastnictví</w:t>
      </w:r>
      <w:r w:rsidR="00BC35C3" w:rsidRPr="007C51C3">
        <w:rPr>
          <w:i/>
          <w:iCs/>
        </w:rPr>
        <w:t xml:space="preserve"> </w:t>
      </w:r>
      <w:r w:rsidR="003419B4">
        <w:rPr>
          <w:i/>
          <w:iCs/>
        </w:rPr>
        <w:t>a</w:t>
      </w:r>
      <w:r w:rsidR="0026120E" w:rsidRPr="007C51C3">
        <w:rPr>
          <w:i/>
          <w:iCs/>
        </w:rPr>
        <w:t xml:space="preserve"> </w:t>
      </w:r>
      <w:r w:rsidR="00B40D41">
        <w:rPr>
          <w:i/>
          <w:iCs/>
        </w:rPr>
        <w:t>s </w:t>
      </w:r>
      <w:r w:rsidR="00A01C03">
        <w:rPr>
          <w:i/>
          <w:iCs/>
        </w:rPr>
        <w:t>n</w:t>
      </w:r>
      <w:r w:rsidR="00B40D41">
        <w:rPr>
          <w:i/>
          <w:iCs/>
        </w:rPr>
        <w:t xml:space="preserve">ím související </w:t>
      </w:r>
      <w:r w:rsidR="003419B4">
        <w:rPr>
          <w:i/>
          <w:iCs/>
        </w:rPr>
        <w:t>garanci autenticity</w:t>
      </w:r>
      <w:r w:rsidR="00B65B59" w:rsidRPr="007C51C3">
        <w:rPr>
          <w:i/>
          <w:iCs/>
        </w:rPr>
        <w:t xml:space="preserve"> </w:t>
      </w:r>
      <w:r w:rsidR="004A0BC2" w:rsidRPr="007C51C3">
        <w:rPr>
          <w:i/>
          <w:iCs/>
        </w:rPr>
        <w:t>těchto jedinečných sběratelských kusů</w:t>
      </w:r>
      <w:r w:rsidR="004512FF" w:rsidRPr="007C51C3">
        <w:rPr>
          <w:i/>
          <w:iCs/>
        </w:rPr>
        <w:t xml:space="preserve">, čímž </w:t>
      </w:r>
      <w:r w:rsidR="00446F09">
        <w:rPr>
          <w:i/>
          <w:iCs/>
        </w:rPr>
        <w:t xml:space="preserve">se </w:t>
      </w:r>
      <w:r w:rsidR="003419B4">
        <w:rPr>
          <w:i/>
          <w:iCs/>
        </w:rPr>
        <w:t xml:space="preserve">ještě </w:t>
      </w:r>
      <w:proofErr w:type="gramStart"/>
      <w:r w:rsidR="004512FF" w:rsidRPr="007C51C3">
        <w:rPr>
          <w:i/>
          <w:iCs/>
        </w:rPr>
        <w:t>zvýší</w:t>
      </w:r>
      <w:proofErr w:type="gramEnd"/>
      <w:r w:rsidR="004512FF" w:rsidRPr="007C51C3">
        <w:rPr>
          <w:i/>
          <w:iCs/>
        </w:rPr>
        <w:t xml:space="preserve"> </w:t>
      </w:r>
      <w:r w:rsidR="006509CC" w:rsidRPr="007C51C3">
        <w:rPr>
          <w:i/>
          <w:iCs/>
        </w:rPr>
        <w:t xml:space="preserve">jejich </w:t>
      </w:r>
      <w:r w:rsidR="00AE7198" w:rsidRPr="007C51C3">
        <w:rPr>
          <w:i/>
          <w:iCs/>
        </w:rPr>
        <w:t>hodnot</w:t>
      </w:r>
      <w:r w:rsidR="00AE7198">
        <w:rPr>
          <w:i/>
          <w:iCs/>
        </w:rPr>
        <w:t>a</w:t>
      </w:r>
      <w:r w:rsidR="004A0BC2" w:rsidRPr="007C51C3">
        <w:rPr>
          <w:i/>
          <w:iCs/>
        </w:rPr>
        <w:t xml:space="preserve">. </w:t>
      </w:r>
      <w:r w:rsidR="006A446C" w:rsidRPr="007C51C3">
        <w:rPr>
          <w:i/>
          <w:iCs/>
        </w:rPr>
        <w:t xml:space="preserve">Jsme také </w:t>
      </w:r>
      <w:r w:rsidR="003419B4">
        <w:rPr>
          <w:i/>
          <w:iCs/>
        </w:rPr>
        <w:t>pyšní</w:t>
      </w:r>
      <w:r w:rsidR="006A446C" w:rsidRPr="007C51C3">
        <w:rPr>
          <w:i/>
          <w:iCs/>
        </w:rPr>
        <w:t xml:space="preserve"> na to, že náš první blockchainem ověřený </w:t>
      </w:r>
      <w:r w:rsidR="003419B4">
        <w:rPr>
          <w:i/>
          <w:iCs/>
        </w:rPr>
        <w:t>výrobek</w:t>
      </w:r>
      <w:r w:rsidR="006A446C" w:rsidRPr="007C51C3">
        <w:rPr>
          <w:i/>
          <w:iCs/>
        </w:rPr>
        <w:t xml:space="preserve"> je spojen s nejvyšším českým státním vyznamenáním, Řádem Bílého lva</w:t>
      </w:r>
      <w:r w:rsidR="00446F09">
        <w:rPr>
          <w:i/>
          <w:iCs/>
        </w:rPr>
        <w:t>,</w:t>
      </w:r>
      <w:r w:rsidR="001E47CF" w:rsidRPr="007C51C3">
        <w:rPr>
          <w:i/>
          <w:iCs/>
        </w:rPr>
        <w:t>“</w:t>
      </w:r>
      <w:r w:rsidR="001E47CF">
        <w:t xml:space="preserve"> </w:t>
      </w:r>
      <w:r w:rsidR="003419B4">
        <w:t>p</w:t>
      </w:r>
      <w:r w:rsidR="00E3798E">
        <w:t xml:space="preserve">odtrhl </w:t>
      </w:r>
      <w:r w:rsidR="00E3798E" w:rsidRPr="00E3798E">
        <w:rPr>
          <w:b/>
          <w:bCs/>
        </w:rPr>
        <w:t xml:space="preserve">Jan Drahota, prezident </w:t>
      </w:r>
      <w:r w:rsidR="003419B4">
        <w:rPr>
          <w:b/>
          <w:bCs/>
        </w:rPr>
        <w:t xml:space="preserve">a předseda představenstva </w:t>
      </w:r>
      <w:r w:rsidR="00E3798E" w:rsidRPr="00E3798E">
        <w:rPr>
          <w:b/>
          <w:bCs/>
        </w:rPr>
        <w:t>Colt CZ Group</w:t>
      </w:r>
      <w:r w:rsidR="00E3798E">
        <w:t>.</w:t>
      </w:r>
      <w:r w:rsidR="001E47CF">
        <w:t xml:space="preserve"> </w:t>
      </w:r>
    </w:p>
    <w:p w14:paraId="1EBCF52B" w14:textId="71988C42" w:rsidR="00E74AFA" w:rsidRDefault="002130DA" w:rsidP="007C51C3">
      <w:pPr>
        <w:pStyle w:val="Odrazkaa1"/>
        <w:numPr>
          <w:ilvl w:val="0"/>
          <w:numId w:val="0"/>
        </w:numPr>
      </w:pPr>
      <w:r>
        <w:t xml:space="preserve">Vzhledem k </w:t>
      </w:r>
      <w:r w:rsidR="00A71F63">
        <w:t xml:space="preserve">vysoké poptávce </w:t>
      </w:r>
      <w:r w:rsidR="003E3226">
        <w:t xml:space="preserve">po ručně </w:t>
      </w:r>
      <w:r w:rsidR="00171877">
        <w:t>zdobených</w:t>
      </w:r>
      <w:r w:rsidR="003E3226">
        <w:t xml:space="preserve"> </w:t>
      </w:r>
      <w:r w:rsidR="003E098F">
        <w:t>pistolí</w:t>
      </w:r>
      <w:r w:rsidR="005064AE">
        <w:t>ch</w:t>
      </w:r>
      <w:r w:rsidR="003E098F">
        <w:t xml:space="preserve"> z</w:t>
      </w:r>
      <w:r w:rsidR="003E3226">
        <w:t> </w:t>
      </w:r>
      <w:r w:rsidR="00A30F01">
        <w:t>limitovaných</w:t>
      </w:r>
      <w:r w:rsidR="003E3226">
        <w:t xml:space="preserve"> edic</w:t>
      </w:r>
      <w:r w:rsidR="005064AE">
        <w:t xml:space="preserve"> </w:t>
      </w:r>
      <w:r w:rsidR="00B91AF4">
        <w:t xml:space="preserve">CZ se </w:t>
      </w:r>
      <w:r>
        <w:t xml:space="preserve">skupina </w:t>
      </w:r>
      <w:r w:rsidR="00B91AF4">
        <w:t>Colt CZ Group rozhodl</w:t>
      </w:r>
      <w:r w:rsidR="003419B4">
        <w:t>a</w:t>
      </w:r>
      <w:r w:rsidR="00B91AF4">
        <w:t xml:space="preserve"> pro </w:t>
      </w:r>
      <w:r w:rsidR="00A30F01">
        <w:t>dostupnější</w:t>
      </w:r>
      <w:r w:rsidR="00B91AF4">
        <w:t xml:space="preserve"> způsob </w:t>
      </w:r>
      <w:r w:rsidR="00373970">
        <w:t xml:space="preserve">prodeje pistole CZ 75 </w:t>
      </w:r>
      <w:r w:rsidR="00530BC3">
        <w:t xml:space="preserve">Řád </w:t>
      </w:r>
      <w:r w:rsidR="00373970">
        <w:t>Bíl</w:t>
      </w:r>
      <w:r w:rsidR="00530BC3">
        <w:t>ého</w:t>
      </w:r>
      <w:r w:rsidR="00373970">
        <w:t xml:space="preserve"> lv</w:t>
      </w:r>
      <w:r w:rsidR="00530BC3">
        <w:t>a</w:t>
      </w:r>
      <w:r w:rsidR="00111E9F">
        <w:t xml:space="preserve"> </w:t>
      </w:r>
      <w:r w:rsidR="00111E9F" w:rsidRPr="00111E9F">
        <w:t>tím, že j</w:t>
      </w:r>
      <w:r w:rsidR="00A30F01">
        <w:t>i</w:t>
      </w:r>
      <w:r w:rsidR="00111E9F" w:rsidRPr="00111E9F">
        <w:t xml:space="preserve"> poprvé v historii společnosti zpřístupní ke koupi prostřednictvím aukce NFT (non-</w:t>
      </w:r>
      <w:proofErr w:type="spellStart"/>
      <w:r w:rsidR="00111E9F" w:rsidRPr="00111E9F">
        <w:t>fungible</w:t>
      </w:r>
      <w:proofErr w:type="spellEnd"/>
      <w:r w:rsidR="00111E9F" w:rsidRPr="00111E9F">
        <w:t xml:space="preserve"> token).</w:t>
      </w:r>
      <w:r w:rsidR="0014350D">
        <w:t xml:space="preserve"> </w:t>
      </w:r>
      <w:r>
        <w:t xml:space="preserve">Samotné </w:t>
      </w:r>
      <w:r w:rsidR="00527A0F">
        <w:t xml:space="preserve">zbraně budou držitelům </w:t>
      </w:r>
      <w:r w:rsidR="00ED5390">
        <w:t>digitálního aukčního certifikátu</w:t>
      </w:r>
      <w:r w:rsidR="003419B4">
        <w:t xml:space="preserve"> postupně předávány</w:t>
      </w:r>
      <w:r w:rsidR="00ED5390">
        <w:t xml:space="preserve"> </w:t>
      </w:r>
      <w:r w:rsidR="002B742E">
        <w:t xml:space="preserve">v průběhu příštího roku, jelikož </w:t>
      </w:r>
      <w:r w:rsidR="00A30F01">
        <w:t xml:space="preserve">stále </w:t>
      </w:r>
      <w:r w:rsidR="003419B4">
        <w:t>probíh</w:t>
      </w:r>
      <w:r w:rsidR="00A30F01">
        <w:t>á jejich</w:t>
      </w:r>
      <w:r w:rsidR="003419B4">
        <w:t xml:space="preserve"> ruční </w:t>
      </w:r>
      <w:r w:rsidR="00A30F01">
        <w:t>výroba</w:t>
      </w:r>
      <w:r w:rsidR="00E572B2">
        <w:t>.</w:t>
      </w:r>
    </w:p>
    <w:p w14:paraId="6EC1AB01" w14:textId="01374589" w:rsidR="004D2B11" w:rsidRDefault="00B63CA9" w:rsidP="007C51C3">
      <w:pPr>
        <w:pStyle w:val="Odrazkaa1"/>
        <w:numPr>
          <w:ilvl w:val="0"/>
          <w:numId w:val="0"/>
        </w:numPr>
      </w:pPr>
      <w:r>
        <w:t>Jelikož</w:t>
      </w:r>
      <w:r w:rsidR="00071940">
        <w:t xml:space="preserve"> je</w:t>
      </w:r>
      <w:r w:rsidR="000428B9">
        <w:t xml:space="preserve"> CZ 75 </w:t>
      </w:r>
      <w:r w:rsidR="00530BC3">
        <w:t xml:space="preserve">Řád </w:t>
      </w:r>
      <w:r w:rsidR="000428B9">
        <w:t>Bíl</w:t>
      </w:r>
      <w:r w:rsidR="00530BC3">
        <w:t>ého</w:t>
      </w:r>
      <w:r w:rsidR="000428B9">
        <w:t xml:space="preserve"> lv</w:t>
      </w:r>
      <w:r w:rsidR="00530BC3">
        <w:t>a</w:t>
      </w:r>
      <w:r w:rsidR="000428B9">
        <w:t xml:space="preserve"> </w:t>
      </w:r>
      <w:r w:rsidR="008407C2">
        <w:t>zbraní z limitované edice</w:t>
      </w:r>
      <w:r>
        <w:t>,</w:t>
      </w:r>
      <w:r w:rsidR="008407C2">
        <w:t xml:space="preserve"> </w:t>
      </w:r>
      <w:r w:rsidR="00446F09">
        <w:t xml:space="preserve">skupina </w:t>
      </w:r>
      <w:r w:rsidR="00DC389D">
        <w:t>Colt CZ Group vytvořil</w:t>
      </w:r>
      <w:r w:rsidR="00446F09">
        <w:t>a</w:t>
      </w:r>
      <w:r w:rsidR="00DC389D">
        <w:t xml:space="preserve"> unikátní </w:t>
      </w:r>
      <w:r w:rsidR="00004F54">
        <w:t xml:space="preserve">příležitost: </w:t>
      </w:r>
      <w:r w:rsidR="00D66D50">
        <w:t>každý kupující si může</w:t>
      </w:r>
      <w:r>
        <w:t xml:space="preserve"> svým příhozem</w:t>
      </w:r>
      <w:r w:rsidR="00D66D50">
        <w:t xml:space="preserve"> </w:t>
      </w:r>
      <w:r w:rsidR="007F1DCB">
        <w:t>zajistit</w:t>
      </w:r>
      <w:r>
        <w:t xml:space="preserve"> prvenství v pořadníku na zbraň s konkrétním sériovým číslem</w:t>
      </w:r>
      <w:r w:rsidR="00574954">
        <w:t xml:space="preserve">. </w:t>
      </w:r>
      <w:bookmarkStart w:id="0" w:name="_Hlk117772409"/>
      <w:r w:rsidR="002130DA">
        <w:t>Z</w:t>
      </w:r>
      <w:r w:rsidR="004D1D43" w:rsidRPr="004D1D43">
        <w:t xml:space="preserve">ájemci </w:t>
      </w:r>
      <w:r w:rsidR="002130DA">
        <w:t>o</w:t>
      </w:r>
      <w:r w:rsidR="003272F1">
        <w:t xml:space="preserve"> informac</w:t>
      </w:r>
      <w:r w:rsidR="002130DA">
        <w:t>e</w:t>
      </w:r>
      <w:r w:rsidR="003272F1">
        <w:t xml:space="preserve"> </w:t>
      </w:r>
      <w:r w:rsidR="004D1D43" w:rsidRPr="004D1D43">
        <w:t>k účasti v aukci NFT, která se uskuteční v následujících týdnech</w:t>
      </w:r>
      <w:r w:rsidR="00446F09">
        <w:t>,</w:t>
      </w:r>
      <w:r w:rsidR="004D1D43" w:rsidRPr="004D1D43">
        <w:t xml:space="preserve"> </w:t>
      </w:r>
      <w:r w:rsidR="002130DA" w:rsidRPr="004D1D43">
        <w:t xml:space="preserve">se mohou registrovat </w:t>
      </w:r>
      <w:r w:rsidR="004D1D43" w:rsidRPr="004D1D43">
        <w:t xml:space="preserve">na stránkách </w:t>
      </w:r>
      <w:hyperlink r:id="rId11" w:history="1">
        <w:r w:rsidR="004D2B11" w:rsidRPr="007105BB">
          <w:rPr>
            <w:rStyle w:val="Hypertextovodkaz"/>
            <w:color w:val="auto"/>
            <w:u w:val="none"/>
          </w:rPr>
          <w:t>https://engravings.czub.cz/white-lion</w:t>
        </w:r>
      </w:hyperlink>
      <w:r w:rsidR="004D1D43" w:rsidRPr="007105BB">
        <w:t>.</w:t>
      </w:r>
      <w:r w:rsidR="004D2B11" w:rsidRPr="007105BB">
        <w:t xml:space="preserve"> </w:t>
      </w:r>
      <w:bookmarkEnd w:id="0"/>
      <w:r w:rsidR="00A50785">
        <w:t>Colt CZ Group</w:t>
      </w:r>
      <w:r w:rsidR="00925462">
        <w:t xml:space="preserve"> </w:t>
      </w:r>
      <w:r w:rsidR="00A50785">
        <w:t xml:space="preserve">část výnosů z aukce </w:t>
      </w:r>
      <w:r w:rsidR="00B65B31">
        <w:t xml:space="preserve">NFT a </w:t>
      </w:r>
      <w:r w:rsidR="00B10247">
        <w:t>aukčních příhozů</w:t>
      </w:r>
      <w:r w:rsidR="005F76D0">
        <w:t xml:space="preserve"> </w:t>
      </w:r>
      <w:r w:rsidR="00A50785">
        <w:t xml:space="preserve">věnuje na </w:t>
      </w:r>
      <w:r w:rsidR="00226475">
        <w:t>sbírkový účet Velvyslanectví Ukrajiny v ČR na podporu ukrajinské armády</w:t>
      </w:r>
      <w:r w:rsidR="003C4386">
        <w:t xml:space="preserve">. </w:t>
      </w:r>
    </w:p>
    <w:p w14:paraId="52BE82D4" w14:textId="6D8F66C7" w:rsidR="00E32492" w:rsidRDefault="004B2EFE" w:rsidP="007C51C3">
      <w:pPr>
        <w:pStyle w:val="Odrazkaa1"/>
        <w:numPr>
          <w:ilvl w:val="0"/>
          <w:numId w:val="0"/>
        </w:numPr>
      </w:pPr>
      <w:r>
        <w:t xml:space="preserve">První </w:t>
      </w:r>
      <w:r w:rsidR="006E109A">
        <w:t xml:space="preserve">pistole </w:t>
      </w:r>
      <w:r>
        <w:t xml:space="preserve">ze </w:t>
      </w:r>
      <w:r w:rsidR="007567E9">
        <w:t xml:space="preserve">stokusové </w:t>
      </w:r>
      <w:r w:rsidR="009A5E2E">
        <w:t>limitované</w:t>
      </w:r>
      <w:r w:rsidR="007567E9">
        <w:t xml:space="preserve"> edice</w:t>
      </w:r>
      <w:r>
        <w:t xml:space="preserve"> CZ 75 </w:t>
      </w:r>
      <w:r w:rsidR="00530BC3">
        <w:t xml:space="preserve">Řád </w:t>
      </w:r>
      <w:r w:rsidR="007567E9">
        <w:t>Bíl</w:t>
      </w:r>
      <w:r w:rsidR="00530BC3">
        <w:t>ého</w:t>
      </w:r>
      <w:r w:rsidR="007567E9">
        <w:t xml:space="preserve"> lv</w:t>
      </w:r>
      <w:r w:rsidR="00530BC3">
        <w:t>a</w:t>
      </w:r>
      <w:r w:rsidR="007567E9">
        <w:t xml:space="preserve"> </w:t>
      </w:r>
      <w:r w:rsidR="00643E03">
        <w:t>bude dražena</w:t>
      </w:r>
      <w:r w:rsidR="003F2AEB">
        <w:t xml:space="preserve"> ve </w:t>
      </w:r>
      <w:r w:rsidR="009A5E2E">
        <w:t>speciální aukci</w:t>
      </w:r>
      <w:r w:rsidR="00651D4F">
        <w:t xml:space="preserve"> prostřednictvím online portálu </w:t>
      </w:r>
      <w:proofErr w:type="spellStart"/>
      <w:r w:rsidR="00651D4F">
        <w:t>Artslimit</w:t>
      </w:r>
      <w:proofErr w:type="spellEnd"/>
      <w:r w:rsidR="00195643">
        <w:t xml:space="preserve"> </w:t>
      </w:r>
      <w:r w:rsidR="00643E03">
        <w:t>G</w:t>
      </w:r>
      <w:r w:rsidR="00195643">
        <w:t>aleri</w:t>
      </w:r>
      <w:r w:rsidR="00651D4F">
        <w:t>e</w:t>
      </w:r>
      <w:r w:rsidR="00195643">
        <w:t xml:space="preserve"> Kodl</w:t>
      </w:r>
      <w:r w:rsidR="00651D4F">
        <w:t xml:space="preserve">, která </w:t>
      </w:r>
      <w:r w:rsidR="00643E03">
        <w:t>v roce 2019</w:t>
      </w:r>
      <w:r w:rsidR="00623CDD">
        <w:t xml:space="preserve"> úspěšně </w:t>
      </w:r>
      <w:r w:rsidR="00643E03">
        <w:t>vy</w:t>
      </w:r>
      <w:r w:rsidR="00623CDD">
        <w:t xml:space="preserve">dražila </w:t>
      </w:r>
      <w:r w:rsidR="00643E03">
        <w:t>limitovan</w:t>
      </w:r>
      <w:r w:rsidR="00651D4F">
        <w:t>ou</w:t>
      </w:r>
      <w:r w:rsidR="00643E03">
        <w:t xml:space="preserve"> edic</w:t>
      </w:r>
      <w:r w:rsidR="00651D4F">
        <w:t>i</w:t>
      </w:r>
      <w:r w:rsidR="00643E03">
        <w:t xml:space="preserve"> </w:t>
      </w:r>
      <w:r w:rsidR="00623CDD">
        <w:t>CZ 75 Republik</w:t>
      </w:r>
      <w:r w:rsidR="00643E03">
        <w:t>a</w:t>
      </w:r>
      <w:r w:rsidR="00651D4F">
        <w:t xml:space="preserve"> pro dobročinné účely</w:t>
      </w:r>
      <w:r w:rsidR="00623CDD">
        <w:t>.</w:t>
      </w:r>
      <w:r w:rsidR="00E74F0D">
        <w:t xml:space="preserve"> </w:t>
      </w:r>
      <w:r w:rsidR="00BE1E41">
        <w:t>Online aukce bude probíhat dv</w:t>
      </w:r>
      <w:r w:rsidR="001236DD">
        <w:t>a</w:t>
      </w:r>
      <w:r w:rsidR="00BE1E41">
        <w:t xml:space="preserve"> týdn</w:t>
      </w:r>
      <w:r w:rsidR="001236DD">
        <w:t xml:space="preserve">y – od </w:t>
      </w:r>
      <w:r w:rsidR="00BE1E41">
        <w:t xml:space="preserve">pondělí 5. </w:t>
      </w:r>
      <w:r w:rsidR="008D2F0F">
        <w:t>prosince</w:t>
      </w:r>
      <w:r w:rsidR="00B4256C">
        <w:t xml:space="preserve"> </w:t>
      </w:r>
      <w:r w:rsidR="001236DD">
        <w:t>do neděle</w:t>
      </w:r>
      <w:r w:rsidR="00CA6199">
        <w:t xml:space="preserve"> 1</w:t>
      </w:r>
      <w:r w:rsidR="00446F09">
        <w:t>8</w:t>
      </w:r>
      <w:r w:rsidR="00CA6199">
        <w:t xml:space="preserve">. prosince. </w:t>
      </w:r>
      <w:r w:rsidR="00957241">
        <w:t xml:space="preserve">Výtěžek z aukce bude věnován </w:t>
      </w:r>
      <w:r w:rsidR="0028384B">
        <w:t>Nadačnímu fondu prezidenta republiky</w:t>
      </w:r>
      <w:r w:rsidR="001236DD">
        <w:t xml:space="preserve"> Ing.</w:t>
      </w:r>
      <w:r w:rsidR="0028384B">
        <w:t xml:space="preserve"> Miloše Zemana. </w:t>
      </w:r>
      <w:r w:rsidR="00063AA2">
        <w:t>Tento f</w:t>
      </w:r>
      <w:r w:rsidR="003C46C0">
        <w:t xml:space="preserve">ond </w:t>
      </w:r>
      <w:r w:rsidR="00E7336C">
        <w:t xml:space="preserve">podporuje činnosti </w:t>
      </w:r>
      <w:r w:rsidR="00977DF5" w:rsidRPr="00977DF5">
        <w:lastRenderedPageBreak/>
        <w:t>nestátních zařízení poskytujících dětem namísto ústavní výchovy přechodnou rodinnou péči.</w:t>
      </w:r>
      <w:r w:rsidR="008E240E">
        <w:t xml:space="preserve"> Prezident republiky Miloš Zeman osobně </w:t>
      </w:r>
      <w:r w:rsidR="004D243C">
        <w:t xml:space="preserve">předá vydraženou CZ </w:t>
      </w:r>
      <w:r w:rsidR="00530BC3">
        <w:t xml:space="preserve">Řád </w:t>
      </w:r>
      <w:r w:rsidR="004D243C">
        <w:t>75 Bíl</w:t>
      </w:r>
      <w:r w:rsidR="00530BC3">
        <w:t>ého</w:t>
      </w:r>
      <w:r w:rsidR="004D243C">
        <w:t xml:space="preserve"> lv</w:t>
      </w:r>
      <w:r w:rsidR="00530BC3">
        <w:t>a</w:t>
      </w:r>
      <w:r w:rsidR="004D243C">
        <w:t xml:space="preserve"> novém</w:t>
      </w:r>
      <w:r w:rsidR="00E27DB7">
        <w:t>u majiteli</w:t>
      </w:r>
      <w:r w:rsidR="00214EC8">
        <w:t xml:space="preserve"> během speciální ceremonie na Pražském </w:t>
      </w:r>
      <w:r w:rsidR="00837B1D">
        <w:t>hrad</w:t>
      </w:r>
      <w:r w:rsidR="00977DF5">
        <w:t>ě</w:t>
      </w:r>
      <w:r w:rsidR="00837B1D">
        <w:t xml:space="preserve">. </w:t>
      </w:r>
    </w:p>
    <w:p w14:paraId="7F958291" w14:textId="511CFCAA" w:rsidR="00B60EE4" w:rsidRDefault="00C7181F" w:rsidP="007C51C3">
      <w:pPr>
        <w:pStyle w:val="Odrazkaa1"/>
        <w:numPr>
          <w:ilvl w:val="0"/>
          <w:numId w:val="0"/>
        </w:numPr>
      </w:pPr>
      <w:r w:rsidRPr="00C7181F">
        <w:t xml:space="preserve">Edice CZ 75 </w:t>
      </w:r>
      <w:r w:rsidR="00530BC3">
        <w:t xml:space="preserve">Řád </w:t>
      </w:r>
      <w:r w:rsidR="00BE1888">
        <w:t>B</w:t>
      </w:r>
      <w:r w:rsidRPr="00C7181F">
        <w:t>íl</w:t>
      </w:r>
      <w:r w:rsidR="00530BC3">
        <w:t>ého</w:t>
      </w:r>
      <w:r w:rsidRPr="00C7181F">
        <w:t xml:space="preserve"> l</w:t>
      </w:r>
      <w:r w:rsidR="00BE1888">
        <w:t>v</w:t>
      </w:r>
      <w:r w:rsidR="00530BC3">
        <w:t>a</w:t>
      </w:r>
      <w:r w:rsidRPr="00C7181F">
        <w:t xml:space="preserve"> je bohatě zdobena českými národními symboly v podobě lipových listů a dvouocasého lva. Ovládací prvky, vytahovač, šrouby rukojeti a </w:t>
      </w:r>
      <w:r w:rsidR="00977DF5">
        <w:t>dno</w:t>
      </w:r>
      <w:r w:rsidRPr="00C7181F">
        <w:t xml:space="preserve"> zásobníku jsou pozlaceny. Štít s korunovaným dvouocasým lvem z m</w:t>
      </w:r>
      <w:r w:rsidR="00977DF5">
        <w:t>alého</w:t>
      </w:r>
      <w:r w:rsidRPr="00C7181F">
        <w:t xml:space="preserve"> státního znaku České republiky je ze 14karátového zlata a</w:t>
      </w:r>
      <w:r w:rsidR="00977DF5">
        <w:t xml:space="preserve"> je</w:t>
      </w:r>
      <w:r w:rsidRPr="00C7181F">
        <w:t xml:space="preserve"> </w:t>
      </w:r>
      <w:r w:rsidR="00D31DC4">
        <w:t>v</w:t>
      </w:r>
      <w:r w:rsidRPr="00C7181F">
        <w:t>sazen do pravé strany rámu.</w:t>
      </w:r>
      <w:r>
        <w:t xml:space="preserve"> </w:t>
      </w:r>
    </w:p>
    <w:p w14:paraId="1298FC42" w14:textId="15F4578D" w:rsidR="00C7181F" w:rsidRDefault="00C93821" w:rsidP="007C51C3">
      <w:pPr>
        <w:pStyle w:val="Odrazkaa1"/>
        <w:numPr>
          <w:ilvl w:val="0"/>
          <w:numId w:val="0"/>
        </w:numPr>
      </w:pPr>
      <w:r w:rsidRPr="00C93821">
        <w:t xml:space="preserve">Každá pistole z edice CZ 75 </w:t>
      </w:r>
      <w:r w:rsidR="00530BC3">
        <w:t xml:space="preserve">Řád </w:t>
      </w:r>
      <w:r w:rsidR="00BE1888">
        <w:t>B</w:t>
      </w:r>
      <w:r w:rsidRPr="00C93821">
        <w:t>íl</w:t>
      </w:r>
      <w:r w:rsidR="00530BC3">
        <w:t>ého</w:t>
      </w:r>
      <w:r w:rsidRPr="00C93821">
        <w:t xml:space="preserve"> lv</w:t>
      </w:r>
      <w:r w:rsidR="00530BC3">
        <w:t>a</w:t>
      </w:r>
      <w:r w:rsidRPr="00C93821">
        <w:t xml:space="preserve"> je uložena v </w:t>
      </w:r>
      <w:r w:rsidR="00D31DC4">
        <w:t>kazetě</w:t>
      </w:r>
      <w:r w:rsidRPr="00C93821">
        <w:t xml:space="preserve"> ze tří druhů dřeva. Stejně jako </w:t>
      </w:r>
      <w:r w:rsidR="00D31DC4">
        <w:t>střenky</w:t>
      </w:r>
      <w:r w:rsidRPr="00C93821">
        <w:t xml:space="preserve"> pistole je </w:t>
      </w:r>
      <w:r w:rsidR="00D31DC4">
        <w:t>kazeta</w:t>
      </w:r>
      <w:r w:rsidRPr="00C93821">
        <w:t xml:space="preserve"> vyroben</w:t>
      </w:r>
      <w:r w:rsidR="00D31DC4">
        <w:t>a</w:t>
      </w:r>
      <w:r w:rsidRPr="00C93821">
        <w:t xml:space="preserve"> z javoru a boky </w:t>
      </w:r>
      <w:r w:rsidR="00D31DC4">
        <w:t xml:space="preserve">jsou </w:t>
      </w:r>
      <w:r w:rsidRPr="00C93821">
        <w:t xml:space="preserve">z luxusního kořene břízy. Víko je vyrobeno z ořechu. Vnitřek </w:t>
      </w:r>
      <w:r w:rsidR="002D2A4C">
        <w:t>kazety</w:t>
      </w:r>
      <w:r w:rsidRPr="00C93821">
        <w:t xml:space="preserve"> je vyložen červeným </w:t>
      </w:r>
      <w:proofErr w:type="spellStart"/>
      <w:r w:rsidRPr="00C93821">
        <w:t>mikro</w:t>
      </w:r>
      <w:r w:rsidR="002D2A4C">
        <w:t>plyšem</w:t>
      </w:r>
      <w:proofErr w:type="spellEnd"/>
      <w:r w:rsidRPr="00C93821">
        <w:t>, kter</w:t>
      </w:r>
      <w:r w:rsidR="009A52A6">
        <w:t>ý</w:t>
      </w:r>
      <w:r w:rsidRPr="00C93821">
        <w:t xml:space="preserve"> se barvou </w:t>
      </w:r>
      <w:r w:rsidR="007754BC">
        <w:t>blízce podobá</w:t>
      </w:r>
      <w:r w:rsidRPr="00C93821">
        <w:t xml:space="preserve"> hvězdě Řádu </w:t>
      </w:r>
      <w:r w:rsidR="002D2A4C">
        <w:t>B</w:t>
      </w:r>
      <w:r w:rsidRPr="00C93821">
        <w:t>ílého lva. Víko</w:t>
      </w:r>
      <w:r w:rsidR="00D367FB">
        <w:t xml:space="preserve">, </w:t>
      </w:r>
      <w:r w:rsidR="00D367FB" w:rsidRPr="00843828">
        <w:t>spojené s kazetou dvěma stuhami v barvě trikolory, má uvnitř zapaspartován</w:t>
      </w:r>
      <w:r w:rsidR="00D367FB">
        <w:rPr>
          <w:sz w:val="22"/>
          <w:szCs w:val="22"/>
        </w:rPr>
        <w:t xml:space="preserve"> </w:t>
      </w:r>
      <w:r w:rsidRPr="00C93821">
        <w:t>originální certifikát Kanceláře prezidenta republiky podeps</w:t>
      </w:r>
      <w:r w:rsidR="002D2A4C">
        <w:t>aný</w:t>
      </w:r>
      <w:r w:rsidRPr="00C93821">
        <w:t xml:space="preserve"> prezidentem Milošem Zemanem s datem 28. října 2022. Vnější straně víka dominuje reliéf</w:t>
      </w:r>
      <w:r w:rsidR="002D2A4C">
        <w:t xml:space="preserve"> </w:t>
      </w:r>
      <w:r w:rsidRPr="00C93821">
        <w:t>zobrazuj</w:t>
      </w:r>
      <w:r w:rsidR="002D2A4C">
        <w:t>ící</w:t>
      </w:r>
      <w:r w:rsidRPr="00C93821">
        <w:t xml:space="preserve"> Řád </w:t>
      </w:r>
      <w:r w:rsidR="002D2A4C">
        <w:t>B</w:t>
      </w:r>
      <w:r w:rsidRPr="00C93821">
        <w:t>ílého lva.</w:t>
      </w:r>
    </w:p>
    <w:p w14:paraId="5927D855" w14:textId="59CF6DAD" w:rsidR="007754BC" w:rsidRDefault="001F392F" w:rsidP="007C51C3">
      <w:pPr>
        <w:pStyle w:val="Odrazkaa1"/>
        <w:numPr>
          <w:ilvl w:val="0"/>
          <w:numId w:val="0"/>
        </w:numPr>
      </w:pPr>
      <w:r w:rsidRPr="001F392F">
        <w:t xml:space="preserve">Samotná medaile, která je mnohými považována za jednu z nejkrásnějších na světě, má podobu pětiboké červeně smaltované hvězdy, jejíž strany jsou spojeny lipovými listy. Střed hvězdy zdobí tradiční znak českých zemí – stříbrný dvouocasý lev se zlatou korunou a zlatou zbrojí. Mezi nositeli Řádu </w:t>
      </w:r>
      <w:r w:rsidR="00530BC3">
        <w:t>B</w:t>
      </w:r>
      <w:r w:rsidRPr="001F392F">
        <w:t>ílého lva jsou skutečn</w:t>
      </w:r>
      <w:r w:rsidR="002D2A4C">
        <w:t>í</w:t>
      </w:r>
      <w:r w:rsidRPr="001F392F">
        <w:t xml:space="preserve"> velikáni naší doby, </w:t>
      </w:r>
      <w:r w:rsidR="002D2A4C">
        <w:t xml:space="preserve">jako </w:t>
      </w:r>
      <w:r w:rsidRPr="001F392F">
        <w:t xml:space="preserve">například prezident Václav Havel, americká diplomatka českého původu Madeline Albrightová, průmyslník Jan Antonín Baťa, sir Nicholas </w:t>
      </w:r>
      <w:proofErr w:type="spellStart"/>
      <w:r w:rsidRPr="001F392F">
        <w:t>Winton</w:t>
      </w:r>
      <w:proofErr w:type="spellEnd"/>
      <w:r w:rsidRPr="001F392F">
        <w:t xml:space="preserve">, generál John J. </w:t>
      </w:r>
      <w:proofErr w:type="spellStart"/>
      <w:r w:rsidRPr="001F392F">
        <w:t>Pershing</w:t>
      </w:r>
      <w:proofErr w:type="spellEnd"/>
      <w:r w:rsidRPr="001F392F">
        <w:t xml:space="preserve">, Nikola Tesla, Dwight D. Eisenhower, Paul-Henri </w:t>
      </w:r>
      <w:proofErr w:type="spellStart"/>
      <w:r w:rsidRPr="001F392F">
        <w:t>Spaak</w:t>
      </w:r>
      <w:proofErr w:type="spellEnd"/>
      <w:r w:rsidRPr="001F392F">
        <w:t xml:space="preserve"> a</w:t>
      </w:r>
      <w:r w:rsidR="002D2A4C">
        <w:t xml:space="preserve"> řada</w:t>
      </w:r>
      <w:r w:rsidRPr="001F392F">
        <w:t xml:space="preserve"> dalších.</w:t>
      </w:r>
    </w:p>
    <w:p w14:paraId="2E490405" w14:textId="7F19CF12" w:rsidR="00E74AFA" w:rsidRDefault="00FE7578">
      <w:pPr>
        <w:spacing w:before="0" w:after="0"/>
        <w:jc w:val="left"/>
      </w:pPr>
      <w:r w:rsidRPr="00FE7578">
        <w:t xml:space="preserve">Ručně ryté pistole CZ a Colt jsou vyhledávanou investiční příležitostí a nesmírně zajímavým sběratelským artiklem. Aukce limitované edice CZ 75 Republika v Galerii Kodl v roce 2019 vynesla 650 000 Kč na charitativní účely, přičemž pořizovací cena této pistole byla 200 000 Kč. Zářijová aukce stejného modelu v Galerii </w:t>
      </w:r>
      <w:proofErr w:type="spellStart"/>
      <w:r w:rsidRPr="00FE7578">
        <w:t>Goltzova</w:t>
      </w:r>
      <w:proofErr w:type="spellEnd"/>
      <w:r w:rsidRPr="00FE7578">
        <w:t xml:space="preserve"> tvrz v roce 2022 vynesla 980 000 Kč. V březnu se na slavnostním večeru pořádaném časopisem Forbes a iniciativou Svoboda pro Ukrajinu vybralo 5 milionů Kč</w:t>
      </w:r>
      <w:r w:rsidR="002D2A4C">
        <w:t xml:space="preserve"> </w:t>
      </w:r>
      <w:r w:rsidR="002D2A4C" w:rsidRPr="00FE7578">
        <w:t>na pomoc Ukrajině</w:t>
      </w:r>
      <w:r w:rsidRPr="00FE7578">
        <w:t xml:space="preserve"> </w:t>
      </w:r>
      <w:r w:rsidR="009A52A6">
        <w:t xml:space="preserve">v dražbě </w:t>
      </w:r>
      <w:r w:rsidRPr="00FE7578">
        <w:t>další z limitovaných edic</w:t>
      </w:r>
      <w:r w:rsidR="002D2A4C">
        <w:t xml:space="preserve"> –</w:t>
      </w:r>
      <w:r w:rsidR="00D35FBA">
        <w:t xml:space="preserve"> CZ 75 </w:t>
      </w:r>
      <w:proofErr w:type="spellStart"/>
      <w:r w:rsidR="00D35FBA">
        <w:t>Tobruk</w:t>
      </w:r>
      <w:proofErr w:type="spellEnd"/>
      <w:r w:rsidRPr="00FE7578">
        <w:t>.</w:t>
      </w:r>
    </w:p>
    <w:p w14:paraId="0AD5556D" w14:textId="77777777" w:rsidR="00A01C03" w:rsidRDefault="00A01C03" w:rsidP="00A01C03">
      <w:pPr>
        <w:spacing w:before="0" w:after="0"/>
        <w:jc w:val="left"/>
        <w:rPr>
          <w:b/>
          <w:szCs w:val="20"/>
        </w:rPr>
      </w:pPr>
    </w:p>
    <w:p w14:paraId="422BFE4C" w14:textId="33E8F394" w:rsidR="00E74AFA" w:rsidRPr="008E2590" w:rsidRDefault="00E74AFA" w:rsidP="00A01C03">
      <w:pPr>
        <w:spacing w:before="0" w:after="0"/>
        <w:jc w:val="left"/>
        <w:rPr>
          <w:b/>
          <w:szCs w:val="20"/>
        </w:rPr>
      </w:pPr>
      <w:r w:rsidRPr="008E2590">
        <w:rPr>
          <w:b/>
          <w:szCs w:val="20"/>
        </w:rPr>
        <w:t>O SPOLEČNOSTI – Colt CZ Group SE</w:t>
      </w:r>
    </w:p>
    <w:p w14:paraId="2CC77237" w14:textId="77777777" w:rsidR="00E74AFA" w:rsidRPr="008E2590" w:rsidRDefault="00E74AFA" w:rsidP="00E74AF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>Colt CZ Group SE je jedním z</w:t>
      </w:r>
      <w:r w:rsidRPr="008E2590">
        <w:rPr>
          <w:rFonts w:ascii="Cambria Math" w:hAnsi="Cambria Math" w:cs="Cambria Math"/>
          <w:szCs w:val="20"/>
        </w:rPr>
        <w:t> </w:t>
      </w:r>
      <w:r w:rsidRPr="008E2590">
        <w:rPr>
          <w:szCs w:val="20"/>
        </w:rPr>
        <w:t>předních světových výrobců ručních palných zbraní pro ozbrojené složky, osobní obranu, lov, sportovní střelbu a</w:t>
      </w:r>
      <w:r>
        <w:rPr>
          <w:szCs w:val="20"/>
        </w:rPr>
        <w:t> </w:t>
      </w:r>
      <w:r w:rsidRPr="008E2590">
        <w:rPr>
          <w:szCs w:val="20"/>
        </w:rPr>
        <w:t xml:space="preserve">další komerční využití. Své produkty prodává především pod značkami Colt, CZ (Česká zbrojovka), </w:t>
      </w:r>
      <w:proofErr w:type="spellStart"/>
      <w:r w:rsidRPr="008E2590">
        <w:rPr>
          <w:szCs w:val="20"/>
        </w:rPr>
        <w:t>Colt</w:t>
      </w:r>
      <w:proofErr w:type="spellEnd"/>
      <w:r w:rsidRPr="008E2590">
        <w:rPr>
          <w:szCs w:val="20"/>
        </w:rPr>
        <w:t xml:space="preserve"> </w:t>
      </w:r>
      <w:proofErr w:type="spellStart"/>
      <w:r w:rsidRPr="008E2590">
        <w:rPr>
          <w:szCs w:val="20"/>
        </w:rPr>
        <w:t>Canada</w:t>
      </w:r>
      <w:proofErr w:type="spellEnd"/>
      <w:r w:rsidRPr="008E2590">
        <w:rPr>
          <w:szCs w:val="20"/>
        </w:rPr>
        <w:t xml:space="preserve">, CZ-USA, Dan </w:t>
      </w:r>
      <w:proofErr w:type="spellStart"/>
      <w:r w:rsidRPr="008E2590">
        <w:rPr>
          <w:szCs w:val="20"/>
        </w:rPr>
        <w:t>Wesson</w:t>
      </w:r>
      <w:proofErr w:type="spellEnd"/>
      <w:r w:rsidRPr="008E2590">
        <w:rPr>
          <w:szCs w:val="20"/>
        </w:rPr>
        <w:t>, Spuhr a 4M Systems.</w:t>
      </w:r>
    </w:p>
    <w:p w14:paraId="7A758231" w14:textId="60DE39D6" w:rsidR="00E74AFA" w:rsidRPr="008E2590" w:rsidRDefault="00E74AFA" w:rsidP="00E74AFA">
      <w:pPr>
        <w:spacing w:before="120" w:after="280" w:line="259" w:lineRule="auto"/>
        <w:rPr>
          <w:szCs w:val="20"/>
        </w:rPr>
      </w:pPr>
      <w:r w:rsidRPr="008E2590">
        <w:rPr>
          <w:szCs w:val="20"/>
        </w:rPr>
        <w:t>Skupina Colt CZ má své sídlo v České republice a výrobní kapacity v České republice, Spojených státech, Kanadě a Švédsku. Skupina zaměstnává více než 2 000 lidí v České republice, USA, Kanadě, Německu a Švédsku. Skupina je ze 76,9</w:t>
      </w:r>
      <w:r>
        <w:rPr>
          <w:szCs w:val="20"/>
        </w:rPr>
        <w:t> </w:t>
      </w:r>
      <w:r w:rsidRPr="008E2590">
        <w:rPr>
          <w:szCs w:val="20"/>
        </w:rPr>
        <w:t>%</w:t>
      </w:r>
      <w:r>
        <w:rPr>
          <w:szCs w:val="20"/>
        </w:rPr>
        <w:t xml:space="preserve"> </w:t>
      </w:r>
      <w:r w:rsidRPr="008E2590">
        <w:rPr>
          <w:szCs w:val="20"/>
        </w:rPr>
        <w:t xml:space="preserve">vlastněna holdingem Česká zbrojovka </w:t>
      </w:r>
      <w:proofErr w:type="spellStart"/>
      <w:r w:rsidRPr="008E2590">
        <w:rPr>
          <w:szCs w:val="20"/>
        </w:rPr>
        <w:t>Partners</w:t>
      </w:r>
      <w:proofErr w:type="spellEnd"/>
      <w:r w:rsidRPr="008E2590">
        <w:rPr>
          <w:szCs w:val="20"/>
        </w:rPr>
        <w:t xml:space="preserve"> SE, zbývajících 23,1 % </w:t>
      </w:r>
      <w:proofErr w:type="gramStart"/>
      <w:r w:rsidRPr="008E2590">
        <w:rPr>
          <w:szCs w:val="20"/>
        </w:rPr>
        <w:t>tvoří</w:t>
      </w:r>
      <w:proofErr w:type="gramEnd"/>
      <w:r w:rsidRPr="008E2590">
        <w:rPr>
          <w:szCs w:val="20"/>
        </w:rPr>
        <w:t xml:space="preserve"> veřejně obchodované akcie.</w:t>
      </w:r>
    </w:p>
    <w:p w14:paraId="09108651" w14:textId="77777777" w:rsidR="00E74AFA" w:rsidRPr="008E2590" w:rsidRDefault="00E74AFA" w:rsidP="00E74AFA">
      <w:pPr>
        <w:spacing w:after="0"/>
        <w:rPr>
          <w:b/>
          <w:bCs/>
          <w:i/>
          <w:iCs/>
          <w:szCs w:val="20"/>
        </w:rPr>
      </w:pPr>
    </w:p>
    <w:p w14:paraId="59FD9649" w14:textId="77777777" w:rsidR="00E74AFA" w:rsidRPr="008E2590" w:rsidRDefault="00E74AFA" w:rsidP="00E22EF1">
      <w:pPr>
        <w:spacing w:before="0" w:after="0" w:line="276" w:lineRule="auto"/>
        <w:rPr>
          <w:b/>
          <w:bCs/>
          <w:i/>
          <w:iCs/>
          <w:szCs w:val="20"/>
        </w:rPr>
      </w:pPr>
      <w:r w:rsidRPr="008E2590">
        <w:rPr>
          <w:b/>
          <w:bCs/>
          <w:i/>
          <w:iCs/>
          <w:szCs w:val="20"/>
        </w:rPr>
        <w:t xml:space="preserve">Kontakt pro média </w:t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</w:r>
      <w:r w:rsidRPr="008E2590">
        <w:rPr>
          <w:b/>
          <w:bCs/>
          <w:i/>
          <w:iCs/>
          <w:szCs w:val="20"/>
        </w:rPr>
        <w:tab/>
        <w:t>Kontakt pro investory</w:t>
      </w:r>
    </w:p>
    <w:p w14:paraId="707B4595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Eva Svobodová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Klára Šípová</w:t>
      </w:r>
    </w:p>
    <w:p w14:paraId="442967E1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ředitelka pro vnější vztahy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Investor Relations</w:t>
      </w:r>
    </w:p>
    <w:p w14:paraId="0382FB3C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>Colt CZ Group SE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Colt CZ Group SE</w:t>
      </w:r>
    </w:p>
    <w:p w14:paraId="52ECCDC4" w14:textId="77777777" w:rsidR="00E74AFA" w:rsidRPr="008E2590" w:rsidRDefault="00E74AFA" w:rsidP="00E22EF1">
      <w:pPr>
        <w:spacing w:before="0" w:after="0" w:line="276" w:lineRule="auto"/>
        <w:rPr>
          <w:szCs w:val="20"/>
        </w:rPr>
      </w:pPr>
      <w:r w:rsidRPr="008E2590">
        <w:rPr>
          <w:szCs w:val="20"/>
        </w:rPr>
        <w:t xml:space="preserve">Tel.: +420 735 793 656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Tel.: + 420 724 255 715</w:t>
      </w:r>
    </w:p>
    <w:p w14:paraId="6204F9A2" w14:textId="60704D22" w:rsidR="006547EF" w:rsidRPr="006547EF" w:rsidRDefault="00E74AFA" w:rsidP="00246805">
      <w:pPr>
        <w:spacing w:before="0" w:after="0" w:line="276" w:lineRule="auto"/>
      </w:pPr>
      <w:r w:rsidRPr="008E2590">
        <w:rPr>
          <w:szCs w:val="20"/>
        </w:rPr>
        <w:t xml:space="preserve">Email: </w:t>
      </w:r>
      <w:hyperlink r:id="rId12" w:history="1">
        <w:r w:rsidRPr="00A01C03">
          <w:rPr>
            <w:rStyle w:val="Hypertextovodkaz"/>
            <w:color w:val="000000" w:themeColor="text1"/>
            <w:szCs w:val="20"/>
            <w:u w:val="none"/>
          </w:rPr>
          <w:t>media@coltczgroup.com</w:t>
        </w:r>
      </w:hyperlink>
      <w:r w:rsidRPr="00262A13">
        <w:rPr>
          <w:color w:val="000000" w:themeColor="text1"/>
          <w:szCs w:val="20"/>
        </w:rPr>
        <w:t xml:space="preserve"> </w:t>
      </w:r>
      <w:r w:rsidRPr="008E2590">
        <w:rPr>
          <w:szCs w:val="20"/>
        </w:rPr>
        <w:tab/>
      </w:r>
      <w:r w:rsidRPr="008E2590">
        <w:rPr>
          <w:szCs w:val="20"/>
        </w:rPr>
        <w:tab/>
      </w:r>
      <w:r w:rsidRPr="008E2590">
        <w:rPr>
          <w:szCs w:val="20"/>
        </w:rPr>
        <w:tab/>
        <w:t>Email: sipova@coltczgroup.com</w:t>
      </w:r>
    </w:p>
    <w:sectPr w:rsidR="006547EF" w:rsidRPr="006547EF" w:rsidSect="00C0712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83EED" w14:textId="77777777" w:rsidR="007E35C6" w:rsidRDefault="007E35C6" w:rsidP="006547EF">
      <w:pPr>
        <w:spacing w:before="0" w:after="0"/>
      </w:pPr>
      <w:r>
        <w:separator/>
      </w:r>
    </w:p>
  </w:endnote>
  <w:endnote w:type="continuationSeparator" w:id="0">
    <w:p w14:paraId="2D92A86A" w14:textId="77777777" w:rsidR="007E35C6" w:rsidRDefault="007E35C6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D8CF2C-51AF-4121-8326-22617F90CBC8}"/>
    <w:embedBold r:id="rId2" w:fontKey="{F2308FA1-EF55-49E8-8709-071DF5A4D1E0}"/>
    <w:embedItalic r:id="rId3" w:fontKey="{101D4D84-3E6E-4B82-A593-7AFB1BDA003F}"/>
    <w:embedBoldItalic r:id="rId4" w:fontKey="{629157DD-C199-482B-9CC3-1D5A7D200A9F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541949E-D4B7-481F-9B3D-22999FB867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3DCD5B1-43F7-48C0-BDD1-9BC8883F8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EndPr/>
    <w:sdtContent>
      <w:p w14:paraId="471C124E" w14:textId="77777777" w:rsidR="00C07127" w:rsidRDefault="00C07127">
        <w:pPr>
          <w:pStyle w:val="Zpat"/>
          <w:jc w:val="right"/>
        </w:pPr>
      </w:p>
      <w:p w14:paraId="1AF7241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3CA9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5F3016D4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2E57A" w14:textId="77777777" w:rsidR="007E35C6" w:rsidRDefault="007E35C6" w:rsidP="006547EF">
      <w:pPr>
        <w:spacing w:before="0" w:after="0"/>
      </w:pPr>
      <w:r>
        <w:separator/>
      </w:r>
    </w:p>
  </w:footnote>
  <w:footnote w:type="continuationSeparator" w:id="0">
    <w:p w14:paraId="1C12CAA1" w14:textId="77777777" w:rsidR="007E35C6" w:rsidRDefault="007E35C6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B80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007B9DE" wp14:editId="43723B7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B4E07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05EFD9A" wp14:editId="2733A9C1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63926168">
    <w:abstractNumId w:val="1"/>
  </w:num>
  <w:num w:numId="2" w16cid:durableId="1520657710">
    <w:abstractNumId w:val="1"/>
  </w:num>
  <w:num w:numId="3" w16cid:durableId="1673482155">
    <w:abstractNumId w:val="14"/>
  </w:num>
  <w:num w:numId="4" w16cid:durableId="175388109">
    <w:abstractNumId w:val="8"/>
  </w:num>
  <w:num w:numId="5" w16cid:durableId="296187844">
    <w:abstractNumId w:val="12"/>
  </w:num>
  <w:num w:numId="6" w16cid:durableId="929200152">
    <w:abstractNumId w:val="7"/>
  </w:num>
  <w:num w:numId="7" w16cid:durableId="303193356">
    <w:abstractNumId w:val="16"/>
  </w:num>
  <w:num w:numId="8" w16cid:durableId="1691881774">
    <w:abstractNumId w:val="13"/>
  </w:num>
  <w:num w:numId="9" w16cid:durableId="1874800861">
    <w:abstractNumId w:val="1"/>
  </w:num>
  <w:num w:numId="10" w16cid:durableId="340664632">
    <w:abstractNumId w:val="9"/>
  </w:num>
  <w:num w:numId="11" w16cid:durableId="669799126">
    <w:abstractNumId w:val="9"/>
  </w:num>
  <w:num w:numId="12" w16cid:durableId="1841116336">
    <w:abstractNumId w:val="1"/>
  </w:num>
  <w:num w:numId="13" w16cid:durableId="143162749">
    <w:abstractNumId w:val="1"/>
  </w:num>
  <w:num w:numId="14" w16cid:durableId="2050952651">
    <w:abstractNumId w:val="14"/>
  </w:num>
  <w:num w:numId="15" w16cid:durableId="1411342562">
    <w:abstractNumId w:val="8"/>
  </w:num>
  <w:num w:numId="16" w16cid:durableId="1155219098">
    <w:abstractNumId w:val="12"/>
  </w:num>
  <w:num w:numId="17" w16cid:durableId="1134175453">
    <w:abstractNumId w:val="7"/>
  </w:num>
  <w:num w:numId="18" w16cid:durableId="206072431">
    <w:abstractNumId w:val="16"/>
  </w:num>
  <w:num w:numId="19" w16cid:durableId="995646549">
    <w:abstractNumId w:val="13"/>
  </w:num>
  <w:num w:numId="20" w16cid:durableId="1219365182">
    <w:abstractNumId w:val="6"/>
  </w:num>
  <w:num w:numId="21" w16cid:durableId="1903521587">
    <w:abstractNumId w:val="18"/>
  </w:num>
  <w:num w:numId="22" w16cid:durableId="1794865601">
    <w:abstractNumId w:val="7"/>
    <w:lvlOverride w:ilvl="0">
      <w:startOverride w:val="1"/>
    </w:lvlOverride>
  </w:num>
  <w:num w:numId="23" w16cid:durableId="990862414">
    <w:abstractNumId w:val="11"/>
  </w:num>
  <w:num w:numId="24" w16cid:durableId="336004921">
    <w:abstractNumId w:val="2"/>
  </w:num>
  <w:num w:numId="25" w16cid:durableId="1231576731">
    <w:abstractNumId w:val="0"/>
  </w:num>
  <w:num w:numId="26" w16cid:durableId="1803187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21755907">
    <w:abstractNumId w:val="4"/>
  </w:num>
  <w:num w:numId="28" w16cid:durableId="164444472">
    <w:abstractNumId w:val="5"/>
  </w:num>
  <w:num w:numId="29" w16cid:durableId="2027972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345538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7263079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1628467406">
    <w:abstractNumId w:val="15"/>
  </w:num>
  <w:num w:numId="33" w16cid:durableId="1040713958">
    <w:abstractNumId w:val="7"/>
    <w:lvlOverride w:ilvl="0">
      <w:startOverride w:val="1"/>
    </w:lvlOverride>
  </w:num>
  <w:num w:numId="34" w16cid:durableId="261883726">
    <w:abstractNumId w:val="7"/>
    <w:lvlOverride w:ilvl="0">
      <w:startOverride w:val="1"/>
    </w:lvlOverride>
  </w:num>
  <w:num w:numId="35" w16cid:durableId="1187476058">
    <w:abstractNumId w:val="7"/>
    <w:lvlOverride w:ilvl="0">
      <w:startOverride w:val="1"/>
    </w:lvlOverride>
  </w:num>
  <w:num w:numId="36" w16cid:durableId="1163815550">
    <w:abstractNumId w:val="7"/>
    <w:lvlOverride w:ilvl="0">
      <w:startOverride w:val="1"/>
    </w:lvlOverride>
  </w:num>
  <w:num w:numId="37" w16cid:durableId="420103209">
    <w:abstractNumId w:val="7"/>
    <w:lvlOverride w:ilvl="0">
      <w:startOverride w:val="1"/>
    </w:lvlOverride>
  </w:num>
  <w:num w:numId="38" w16cid:durableId="630786402">
    <w:abstractNumId w:val="7"/>
    <w:lvlOverride w:ilvl="0">
      <w:startOverride w:val="1"/>
    </w:lvlOverride>
  </w:num>
  <w:num w:numId="39" w16cid:durableId="894201087">
    <w:abstractNumId w:val="7"/>
    <w:lvlOverride w:ilvl="0">
      <w:startOverride w:val="1"/>
    </w:lvlOverride>
  </w:num>
  <w:num w:numId="40" w16cid:durableId="380832224">
    <w:abstractNumId w:val="7"/>
    <w:lvlOverride w:ilvl="0">
      <w:startOverride w:val="1"/>
    </w:lvlOverride>
  </w:num>
  <w:num w:numId="41" w16cid:durableId="593247962">
    <w:abstractNumId w:val="7"/>
    <w:lvlOverride w:ilvl="0">
      <w:startOverride w:val="1"/>
    </w:lvlOverride>
  </w:num>
  <w:num w:numId="42" w16cid:durableId="1102919536">
    <w:abstractNumId w:val="7"/>
    <w:lvlOverride w:ilvl="0">
      <w:startOverride w:val="1"/>
    </w:lvlOverride>
  </w:num>
  <w:num w:numId="43" w16cid:durableId="306401439">
    <w:abstractNumId w:val="14"/>
    <w:lvlOverride w:ilvl="0">
      <w:startOverride w:val="1"/>
    </w:lvlOverride>
  </w:num>
  <w:num w:numId="44" w16cid:durableId="880096424">
    <w:abstractNumId w:val="14"/>
    <w:lvlOverride w:ilvl="0">
      <w:startOverride w:val="1"/>
    </w:lvlOverride>
  </w:num>
  <w:num w:numId="45" w16cid:durableId="637808058">
    <w:abstractNumId w:val="10"/>
  </w:num>
  <w:num w:numId="46" w16cid:durableId="1419786056">
    <w:abstractNumId w:val="5"/>
    <w:lvlOverride w:ilvl="0">
      <w:startOverride w:val="1"/>
    </w:lvlOverride>
  </w:num>
  <w:num w:numId="47" w16cid:durableId="75637643">
    <w:abstractNumId w:val="3"/>
  </w:num>
  <w:num w:numId="48" w16cid:durableId="1963923794">
    <w:abstractNumId w:val="19"/>
  </w:num>
  <w:num w:numId="49" w16cid:durableId="20053568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D1E"/>
    <w:rsid w:val="00004F54"/>
    <w:rsid w:val="0001238C"/>
    <w:rsid w:val="000428B9"/>
    <w:rsid w:val="00063AA2"/>
    <w:rsid w:val="00064D2F"/>
    <w:rsid w:val="00067C03"/>
    <w:rsid w:val="00071940"/>
    <w:rsid w:val="000C3886"/>
    <w:rsid w:val="000D4999"/>
    <w:rsid w:val="000F12DC"/>
    <w:rsid w:val="000F75D3"/>
    <w:rsid w:val="000F7895"/>
    <w:rsid w:val="0011114F"/>
    <w:rsid w:val="00111E9F"/>
    <w:rsid w:val="0011598F"/>
    <w:rsid w:val="001236DD"/>
    <w:rsid w:val="00141ED8"/>
    <w:rsid w:val="00141EFD"/>
    <w:rsid w:val="0014350D"/>
    <w:rsid w:val="001439B2"/>
    <w:rsid w:val="00154F03"/>
    <w:rsid w:val="00155E57"/>
    <w:rsid w:val="00171877"/>
    <w:rsid w:val="00174677"/>
    <w:rsid w:val="00182B69"/>
    <w:rsid w:val="00195643"/>
    <w:rsid w:val="001C5673"/>
    <w:rsid w:val="001E47CF"/>
    <w:rsid w:val="001F392F"/>
    <w:rsid w:val="0020291C"/>
    <w:rsid w:val="002130DA"/>
    <w:rsid w:val="00214EC8"/>
    <w:rsid w:val="00226475"/>
    <w:rsid w:val="00244D1E"/>
    <w:rsid w:val="00246805"/>
    <w:rsid w:val="00253DC5"/>
    <w:rsid w:val="0026120E"/>
    <w:rsid w:val="00261491"/>
    <w:rsid w:val="00273164"/>
    <w:rsid w:val="0028384B"/>
    <w:rsid w:val="00286284"/>
    <w:rsid w:val="002B4FA7"/>
    <w:rsid w:val="002B742E"/>
    <w:rsid w:val="002C374E"/>
    <w:rsid w:val="002D1D6E"/>
    <w:rsid w:val="002D2A4C"/>
    <w:rsid w:val="002E0D18"/>
    <w:rsid w:val="00305E97"/>
    <w:rsid w:val="003272F1"/>
    <w:rsid w:val="003419B4"/>
    <w:rsid w:val="0034239F"/>
    <w:rsid w:val="00363EE6"/>
    <w:rsid w:val="00364F2B"/>
    <w:rsid w:val="00365414"/>
    <w:rsid w:val="00373970"/>
    <w:rsid w:val="003C4386"/>
    <w:rsid w:val="003C46C0"/>
    <w:rsid w:val="003E098F"/>
    <w:rsid w:val="003E3226"/>
    <w:rsid w:val="003F2AEB"/>
    <w:rsid w:val="003F54F8"/>
    <w:rsid w:val="0042507E"/>
    <w:rsid w:val="004354D7"/>
    <w:rsid w:val="00446F09"/>
    <w:rsid w:val="004512FF"/>
    <w:rsid w:val="00452A9C"/>
    <w:rsid w:val="00471E2F"/>
    <w:rsid w:val="004A008E"/>
    <w:rsid w:val="004A0BC2"/>
    <w:rsid w:val="004B2EFE"/>
    <w:rsid w:val="004D1D43"/>
    <w:rsid w:val="004D243C"/>
    <w:rsid w:val="004D2B11"/>
    <w:rsid w:val="004E7C09"/>
    <w:rsid w:val="004F064E"/>
    <w:rsid w:val="004F68EC"/>
    <w:rsid w:val="00500F28"/>
    <w:rsid w:val="00503237"/>
    <w:rsid w:val="005064AE"/>
    <w:rsid w:val="005166BE"/>
    <w:rsid w:val="005209A4"/>
    <w:rsid w:val="00527A0F"/>
    <w:rsid w:val="00530BC3"/>
    <w:rsid w:val="00550BBB"/>
    <w:rsid w:val="00574954"/>
    <w:rsid w:val="0059405D"/>
    <w:rsid w:val="005A5EBD"/>
    <w:rsid w:val="005A671C"/>
    <w:rsid w:val="005B40AE"/>
    <w:rsid w:val="005D5074"/>
    <w:rsid w:val="005E0ACF"/>
    <w:rsid w:val="005E1F6E"/>
    <w:rsid w:val="005F76D0"/>
    <w:rsid w:val="0061745C"/>
    <w:rsid w:val="00623CDD"/>
    <w:rsid w:val="00627CF8"/>
    <w:rsid w:val="0063305B"/>
    <w:rsid w:val="00643E03"/>
    <w:rsid w:val="00643E7B"/>
    <w:rsid w:val="006503F9"/>
    <w:rsid w:val="006509CC"/>
    <w:rsid w:val="00650C4C"/>
    <w:rsid w:val="00651D4F"/>
    <w:rsid w:val="006547EF"/>
    <w:rsid w:val="00671C35"/>
    <w:rsid w:val="00682C36"/>
    <w:rsid w:val="0068632B"/>
    <w:rsid w:val="006A446C"/>
    <w:rsid w:val="006C0A2C"/>
    <w:rsid w:val="006C35D2"/>
    <w:rsid w:val="006E109A"/>
    <w:rsid w:val="006F5BA9"/>
    <w:rsid w:val="007014B7"/>
    <w:rsid w:val="00707179"/>
    <w:rsid w:val="007105BB"/>
    <w:rsid w:val="007201A6"/>
    <w:rsid w:val="00721002"/>
    <w:rsid w:val="007506E3"/>
    <w:rsid w:val="007567E9"/>
    <w:rsid w:val="007754BC"/>
    <w:rsid w:val="007A3121"/>
    <w:rsid w:val="007A7F23"/>
    <w:rsid w:val="007C51C3"/>
    <w:rsid w:val="007D0463"/>
    <w:rsid w:val="007E35C6"/>
    <w:rsid w:val="007F1DCB"/>
    <w:rsid w:val="007F423F"/>
    <w:rsid w:val="008068E1"/>
    <w:rsid w:val="00837B1D"/>
    <w:rsid w:val="008407C2"/>
    <w:rsid w:val="00843828"/>
    <w:rsid w:val="00846B9C"/>
    <w:rsid w:val="00885C2C"/>
    <w:rsid w:val="008929F2"/>
    <w:rsid w:val="00894C2D"/>
    <w:rsid w:val="008C7F69"/>
    <w:rsid w:val="008D2F0F"/>
    <w:rsid w:val="008E240E"/>
    <w:rsid w:val="008F03F9"/>
    <w:rsid w:val="00925462"/>
    <w:rsid w:val="00957241"/>
    <w:rsid w:val="00974591"/>
    <w:rsid w:val="00977DF5"/>
    <w:rsid w:val="009821C5"/>
    <w:rsid w:val="0098762D"/>
    <w:rsid w:val="00990E38"/>
    <w:rsid w:val="009A52A6"/>
    <w:rsid w:val="009A5E2E"/>
    <w:rsid w:val="009A743B"/>
    <w:rsid w:val="009C34C4"/>
    <w:rsid w:val="009D13A4"/>
    <w:rsid w:val="009F1B40"/>
    <w:rsid w:val="009F58BB"/>
    <w:rsid w:val="00A01C03"/>
    <w:rsid w:val="00A27A78"/>
    <w:rsid w:val="00A30F01"/>
    <w:rsid w:val="00A318E9"/>
    <w:rsid w:val="00A35FCE"/>
    <w:rsid w:val="00A41159"/>
    <w:rsid w:val="00A50785"/>
    <w:rsid w:val="00A666AB"/>
    <w:rsid w:val="00A71F63"/>
    <w:rsid w:val="00AA576E"/>
    <w:rsid w:val="00AB7DB5"/>
    <w:rsid w:val="00AE7198"/>
    <w:rsid w:val="00AF7067"/>
    <w:rsid w:val="00B0253F"/>
    <w:rsid w:val="00B10247"/>
    <w:rsid w:val="00B1047F"/>
    <w:rsid w:val="00B17B32"/>
    <w:rsid w:val="00B31869"/>
    <w:rsid w:val="00B40D41"/>
    <w:rsid w:val="00B4256C"/>
    <w:rsid w:val="00B60EE4"/>
    <w:rsid w:val="00B6147B"/>
    <w:rsid w:val="00B63CA9"/>
    <w:rsid w:val="00B64F9F"/>
    <w:rsid w:val="00B65B31"/>
    <w:rsid w:val="00B65B59"/>
    <w:rsid w:val="00B7225F"/>
    <w:rsid w:val="00B9174E"/>
    <w:rsid w:val="00B91AF4"/>
    <w:rsid w:val="00BC35C3"/>
    <w:rsid w:val="00BE1888"/>
    <w:rsid w:val="00BE1E41"/>
    <w:rsid w:val="00BE47BD"/>
    <w:rsid w:val="00BF5574"/>
    <w:rsid w:val="00C03272"/>
    <w:rsid w:val="00C07127"/>
    <w:rsid w:val="00C07279"/>
    <w:rsid w:val="00C1769D"/>
    <w:rsid w:val="00C44892"/>
    <w:rsid w:val="00C52920"/>
    <w:rsid w:val="00C56BFA"/>
    <w:rsid w:val="00C7181F"/>
    <w:rsid w:val="00C9232A"/>
    <w:rsid w:val="00C93821"/>
    <w:rsid w:val="00C96072"/>
    <w:rsid w:val="00CA6199"/>
    <w:rsid w:val="00CA6557"/>
    <w:rsid w:val="00CB28E7"/>
    <w:rsid w:val="00CC53D0"/>
    <w:rsid w:val="00CD4C3A"/>
    <w:rsid w:val="00D0385E"/>
    <w:rsid w:val="00D31DC4"/>
    <w:rsid w:val="00D35FBA"/>
    <w:rsid w:val="00D367FB"/>
    <w:rsid w:val="00D4694F"/>
    <w:rsid w:val="00D66D50"/>
    <w:rsid w:val="00D67CCA"/>
    <w:rsid w:val="00D82DB4"/>
    <w:rsid w:val="00D8558D"/>
    <w:rsid w:val="00DB6049"/>
    <w:rsid w:val="00DC389D"/>
    <w:rsid w:val="00DD1231"/>
    <w:rsid w:val="00E06658"/>
    <w:rsid w:val="00E11853"/>
    <w:rsid w:val="00E22375"/>
    <w:rsid w:val="00E22EF1"/>
    <w:rsid w:val="00E267CF"/>
    <w:rsid w:val="00E27DB7"/>
    <w:rsid w:val="00E32492"/>
    <w:rsid w:val="00E3774A"/>
    <w:rsid w:val="00E3798E"/>
    <w:rsid w:val="00E42D27"/>
    <w:rsid w:val="00E44CD0"/>
    <w:rsid w:val="00E44DEA"/>
    <w:rsid w:val="00E572B2"/>
    <w:rsid w:val="00E7336C"/>
    <w:rsid w:val="00E74AFA"/>
    <w:rsid w:val="00E74F0D"/>
    <w:rsid w:val="00E76942"/>
    <w:rsid w:val="00EC02BF"/>
    <w:rsid w:val="00EC7039"/>
    <w:rsid w:val="00ED5390"/>
    <w:rsid w:val="00EE4923"/>
    <w:rsid w:val="00F17FFD"/>
    <w:rsid w:val="00F309E1"/>
    <w:rsid w:val="00F31E56"/>
    <w:rsid w:val="00F40C53"/>
    <w:rsid w:val="00F42AA7"/>
    <w:rsid w:val="00F45188"/>
    <w:rsid w:val="00F71EC4"/>
    <w:rsid w:val="00F77A80"/>
    <w:rsid w:val="00F825A1"/>
    <w:rsid w:val="00FA7347"/>
    <w:rsid w:val="00FC7A29"/>
    <w:rsid w:val="00FE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7EB08"/>
  <w15:chartTrackingRefBased/>
  <w15:docId w15:val="{C5164E2D-760B-4743-BAE3-EA49B8F3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Odkaznakoment">
    <w:name w:val="annotation reference"/>
    <w:basedOn w:val="Standardnpsmoodstavce"/>
    <w:uiPriority w:val="99"/>
    <w:semiHidden/>
    <w:unhideWhenUsed/>
    <w:rsid w:val="004A00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A008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008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00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008E"/>
    <w:rPr>
      <w:rFonts w:ascii="Atyp Colt CZ" w:hAnsi="Atyp Colt CZ"/>
      <w:b/>
      <w:bCs/>
    </w:rPr>
  </w:style>
  <w:style w:type="character" w:styleId="Hypertextovodkaz">
    <w:name w:val="Hyperlink"/>
    <w:basedOn w:val="Standardnpsmoodstavce"/>
    <w:uiPriority w:val="99"/>
    <w:unhideWhenUsed/>
    <w:rsid w:val="00E74AF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D2B1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446F09"/>
    <w:rPr>
      <w:rFonts w:ascii="Atyp Colt CZ" w:hAnsi="Atyp Colt CZ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dia@coltcz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gravings.czub.cz/white-lio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52;ablony%20NOV&#201;\20220412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F38A0F1468F14C8D1140E2C236B1E0" ma:contentTypeVersion="0" ma:contentTypeDescription="Vytvoří nový dokument" ma:contentTypeScope="" ma:versionID="046b42e7b861f2c1c680a9c028437c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3b0c0cd93dd2b4d7dcf680e894e1b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41FF26-8C4D-4E75-A7A5-1BE397EEE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</Template>
  <TotalTime>5</TotalTime>
  <Pages>2</Pages>
  <Words>927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Heida Willem</dc:creator>
  <cp:keywords/>
  <dc:description/>
  <cp:lastModifiedBy>Heida Willem</cp:lastModifiedBy>
  <cp:revision>6</cp:revision>
  <dcterms:created xsi:type="dcterms:W3CDTF">2022-10-27T13:13:00Z</dcterms:created>
  <dcterms:modified xsi:type="dcterms:W3CDTF">2022-10-28T08:45:00Z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