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10CBB" w14:textId="77777777" w:rsidR="00CF4E85" w:rsidRPr="00E455B1" w:rsidRDefault="00CF4E85" w:rsidP="0093001C">
      <w:pPr>
        <w:overflowPunct w:val="0"/>
        <w:autoSpaceDE w:val="0"/>
        <w:autoSpaceDN w:val="0"/>
        <w:adjustRightInd w:val="0"/>
        <w:spacing w:before="0" w:after="0" w:line="240" w:lineRule="auto"/>
        <w:ind w:left="708" w:firstLine="708"/>
        <w:jc w:val="left"/>
        <w:textAlignment w:val="baseline"/>
        <w:rPr>
          <w:rFonts w:eastAsia="Times New Roman" w:cs="Times New Roman"/>
          <w:b/>
          <w:sz w:val="18"/>
          <w:szCs w:val="18"/>
          <w:lang w:eastAsia="cs-CZ"/>
        </w:rPr>
      </w:pPr>
      <w:r w:rsidRPr="00E455B1">
        <w:rPr>
          <w:rFonts w:eastAsia="Times New Roman" w:cs="Times New Roman"/>
          <w:b/>
          <w:sz w:val="18"/>
          <w:szCs w:val="18"/>
          <w:lang w:eastAsia="cs-CZ"/>
        </w:rPr>
        <w:t>Colt CZ Group SE</w:t>
      </w:r>
    </w:p>
    <w:p w14:paraId="17F23063" w14:textId="77777777" w:rsidR="00CF4E85" w:rsidRPr="00E455B1" w:rsidRDefault="00CF4E85" w:rsidP="0093001C">
      <w:pPr>
        <w:overflowPunct w:val="0"/>
        <w:autoSpaceDE w:val="0"/>
        <w:autoSpaceDN w:val="0"/>
        <w:adjustRightInd w:val="0"/>
        <w:spacing w:before="0" w:after="0" w:line="240" w:lineRule="auto"/>
        <w:ind w:left="708" w:firstLine="708"/>
        <w:jc w:val="left"/>
        <w:textAlignment w:val="baseline"/>
        <w:rPr>
          <w:rFonts w:eastAsia="Times New Roman" w:cs="Times New Roman"/>
          <w:bCs/>
          <w:sz w:val="18"/>
          <w:szCs w:val="18"/>
          <w:lang w:eastAsia="cs-CZ"/>
        </w:rPr>
      </w:pPr>
      <w:r w:rsidRPr="00E455B1">
        <w:rPr>
          <w:rFonts w:eastAsia="Times New Roman" w:cs="Times New Roman"/>
          <w:bCs/>
          <w:sz w:val="18"/>
          <w:szCs w:val="18"/>
          <w:lang w:eastAsia="cs-CZ"/>
        </w:rPr>
        <w:t xml:space="preserve">Náměstí Republiky 2090/3a </w:t>
      </w:r>
    </w:p>
    <w:p w14:paraId="41370042" w14:textId="77777777" w:rsidR="00CF4E85" w:rsidRPr="00E455B1" w:rsidRDefault="00CF4E85" w:rsidP="0093001C">
      <w:pPr>
        <w:overflowPunct w:val="0"/>
        <w:autoSpaceDE w:val="0"/>
        <w:autoSpaceDN w:val="0"/>
        <w:adjustRightInd w:val="0"/>
        <w:spacing w:before="0" w:after="0" w:line="240" w:lineRule="auto"/>
        <w:ind w:left="708" w:firstLine="708"/>
        <w:jc w:val="left"/>
        <w:textAlignment w:val="baseline"/>
        <w:rPr>
          <w:rFonts w:eastAsia="Times New Roman" w:cs="Times New Roman"/>
          <w:bCs/>
          <w:sz w:val="18"/>
          <w:szCs w:val="18"/>
          <w:lang w:eastAsia="cs-CZ"/>
        </w:rPr>
      </w:pPr>
      <w:r w:rsidRPr="00E455B1">
        <w:rPr>
          <w:rFonts w:eastAsia="Times New Roman" w:cs="Times New Roman"/>
          <w:bCs/>
          <w:sz w:val="18"/>
          <w:szCs w:val="18"/>
          <w:lang w:eastAsia="cs-CZ"/>
        </w:rPr>
        <w:t>110 00 Prague 1</w:t>
      </w:r>
    </w:p>
    <w:p w14:paraId="7611C9F3" w14:textId="77777777" w:rsidR="00313E70" w:rsidRPr="00E455B1" w:rsidRDefault="00CF4E85" w:rsidP="0093001C">
      <w:pPr>
        <w:overflowPunct w:val="0"/>
        <w:autoSpaceDE w:val="0"/>
        <w:autoSpaceDN w:val="0"/>
        <w:adjustRightInd w:val="0"/>
        <w:spacing w:before="0" w:after="0" w:line="240" w:lineRule="auto"/>
        <w:ind w:left="708" w:firstLine="708"/>
        <w:jc w:val="left"/>
        <w:textAlignment w:val="baseline"/>
        <w:rPr>
          <w:rFonts w:eastAsia="Times New Roman" w:cs="Times New Roman"/>
          <w:bCs/>
          <w:sz w:val="18"/>
          <w:szCs w:val="18"/>
          <w:lang w:eastAsia="cs-CZ"/>
        </w:rPr>
      </w:pPr>
      <w:r w:rsidRPr="00E455B1">
        <w:rPr>
          <w:rFonts w:eastAsia="Times New Roman" w:cs="Times New Roman"/>
          <w:bCs/>
          <w:sz w:val="18"/>
          <w:szCs w:val="18"/>
          <w:lang w:eastAsia="cs-CZ"/>
        </w:rPr>
        <w:t>Czech Republic</w:t>
      </w:r>
    </w:p>
    <w:p w14:paraId="237D77A6" w14:textId="77777777" w:rsidR="00313E70" w:rsidRPr="00E455B1" w:rsidRDefault="00313E70" w:rsidP="00D440EB">
      <w:pPr>
        <w:pStyle w:val="Zkladnodstavec"/>
        <w:rPr>
          <w:rFonts w:ascii="Atyp Colt CZ" w:hAnsi="Atyp Colt CZ"/>
          <w:sz w:val="18"/>
          <w:szCs w:val="18"/>
        </w:rPr>
      </w:pPr>
    </w:p>
    <w:p w14:paraId="1F63E543" w14:textId="77777777" w:rsidR="006B5D5C" w:rsidRPr="00E455B1" w:rsidRDefault="006B5D5C" w:rsidP="006B5D5C">
      <w:pPr>
        <w:pStyle w:val="Nadpis1"/>
        <w:spacing w:before="0" w:after="0"/>
        <w:ind w:left="709" w:firstLine="709"/>
        <w:jc w:val="left"/>
        <w:rPr>
          <w:sz w:val="18"/>
          <w:szCs w:val="18"/>
        </w:rPr>
      </w:pPr>
    </w:p>
    <w:p w14:paraId="565EF987" w14:textId="77777777" w:rsidR="0093001C" w:rsidRPr="00E455B1" w:rsidRDefault="00CF4E85" w:rsidP="006B5D5C">
      <w:pPr>
        <w:pStyle w:val="Nadpis1"/>
        <w:spacing w:before="0" w:after="0"/>
        <w:ind w:left="709" w:firstLine="709"/>
        <w:jc w:val="left"/>
        <w:rPr>
          <w:sz w:val="22"/>
          <w:szCs w:val="22"/>
        </w:rPr>
      </w:pPr>
      <w:r w:rsidRPr="00E455B1">
        <w:rPr>
          <w:sz w:val="22"/>
          <w:szCs w:val="22"/>
        </w:rPr>
        <w:t>Prohlášení o skutečném vlastnictví a daňovém domicilu</w:t>
      </w:r>
    </w:p>
    <w:p w14:paraId="1497A71B" w14:textId="77777777" w:rsidR="00CF4E85" w:rsidRPr="00E455B1" w:rsidRDefault="00CF4E85" w:rsidP="006B5D5C">
      <w:pPr>
        <w:pStyle w:val="Nadpis1"/>
        <w:spacing w:before="0" w:after="0"/>
        <w:ind w:left="709" w:firstLine="709"/>
        <w:jc w:val="left"/>
        <w:rPr>
          <w:sz w:val="22"/>
          <w:szCs w:val="22"/>
        </w:rPr>
      </w:pPr>
      <w:r w:rsidRPr="00E455B1">
        <w:rPr>
          <w:i/>
          <w:color w:val="808080"/>
          <w:sz w:val="22"/>
          <w:szCs w:val="22"/>
        </w:rPr>
        <w:t xml:space="preserve">Declaration of </w:t>
      </w:r>
      <w:r w:rsidRPr="00E455B1">
        <w:rPr>
          <w:i/>
          <w:color w:val="808080"/>
          <w:sz w:val="22"/>
          <w:szCs w:val="22"/>
          <w:lang w:eastAsia="ko-KR"/>
        </w:rPr>
        <w:t>beneficial ownership and tax residency</w:t>
      </w:r>
    </w:p>
    <w:p w14:paraId="18F28257" w14:textId="77777777" w:rsidR="00CF4E85" w:rsidRPr="00E455B1" w:rsidRDefault="00CF4E85" w:rsidP="00CF4E85">
      <w:pPr>
        <w:rPr>
          <w:sz w:val="22"/>
          <w:lang w:eastAsia="ko-KR"/>
        </w:rPr>
      </w:pPr>
      <w:r w:rsidRPr="00E455B1">
        <w:rPr>
          <w:sz w:val="22"/>
          <w:lang w:eastAsia="ko-KR"/>
        </w:rPr>
        <w:t xml:space="preserve"> </w:t>
      </w:r>
    </w:p>
    <w:tbl>
      <w:tblPr>
        <w:tblW w:w="9640" w:type="dxa"/>
        <w:tblInd w:w="-426" w:type="dxa"/>
        <w:tblLook w:val="01E0" w:firstRow="1" w:lastRow="1" w:firstColumn="1" w:lastColumn="1" w:noHBand="0" w:noVBand="0"/>
      </w:tblPr>
      <w:tblGrid>
        <w:gridCol w:w="5388"/>
        <w:gridCol w:w="4252"/>
      </w:tblGrid>
      <w:tr w:rsidR="00CF4E85" w:rsidRPr="00E455B1" w14:paraId="1C4E80BF" w14:textId="77777777" w:rsidTr="00A677F9">
        <w:trPr>
          <w:trHeight w:val="1101"/>
        </w:trPr>
        <w:tc>
          <w:tcPr>
            <w:tcW w:w="5388" w:type="dxa"/>
          </w:tcPr>
          <w:p w14:paraId="2A7EFAAE" w14:textId="77777777" w:rsidR="00CF4E85" w:rsidRPr="00E455B1" w:rsidRDefault="00CF4E85" w:rsidP="0087190A">
            <w:pPr>
              <w:rPr>
                <w:sz w:val="18"/>
                <w:szCs w:val="18"/>
                <w:lang w:eastAsia="ko-KR"/>
              </w:rPr>
            </w:pPr>
            <w:r w:rsidRPr="00E455B1">
              <w:rPr>
                <w:sz w:val="18"/>
                <w:szCs w:val="18"/>
                <w:lang w:eastAsia="ko-KR"/>
              </w:rPr>
              <w:t>Jméno a příjmení / korporace</w:t>
            </w:r>
          </w:p>
          <w:p w14:paraId="6463AC17" w14:textId="77777777" w:rsidR="006B5D5C" w:rsidRPr="00E455B1" w:rsidRDefault="006B5D5C" w:rsidP="0087190A">
            <w:pPr>
              <w:rPr>
                <w:sz w:val="18"/>
                <w:szCs w:val="18"/>
                <w:lang w:eastAsia="ko-KR"/>
              </w:rPr>
            </w:pPr>
            <w:r w:rsidRPr="00E455B1">
              <w:rPr>
                <w:i/>
                <w:color w:val="808080"/>
                <w:sz w:val="18"/>
                <w:szCs w:val="18"/>
                <w:lang w:val="en-US" w:eastAsia="ko-KR"/>
              </w:rPr>
              <w:t>Name / Corporation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5ECDE81D" w14:textId="77777777" w:rsidR="00CF4E85" w:rsidRPr="00E455B1" w:rsidRDefault="00CF4E85" w:rsidP="0087190A">
            <w:pPr>
              <w:rPr>
                <w:sz w:val="18"/>
                <w:szCs w:val="18"/>
                <w:lang w:eastAsia="ko-KR"/>
              </w:rPr>
            </w:pPr>
          </w:p>
        </w:tc>
      </w:tr>
      <w:tr w:rsidR="00CF4E85" w:rsidRPr="00E455B1" w14:paraId="28C740B6" w14:textId="77777777" w:rsidTr="00A677F9">
        <w:tc>
          <w:tcPr>
            <w:tcW w:w="5388" w:type="dxa"/>
          </w:tcPr>
          <w:p w14:paraId="0AADDB8F" w14:textId="77777777" w:rsidR="00CF4E85" w:rsidRPr="00E455B1" w:rsidRDefault="00CF4E85" w:rsidP="0087190A">
            <w:pPr>
              <w:spacing w:after="120"/>
              <w:rPr>
                <w:i/>
                <w:color w:val="808080"/>
                <w:sz w:val="18"/>
                <w:szCs w:val="18"/>
                <w:lang w:val="en-US" w:eastAsia="ko-KR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4ACCAAF4" w14:textId="77777777" w:rsidR="00CF4E85" w:rsidRPr="00E455B1" w:rsidRDefault="00CF4E85" w:rsidP="0087190A">
            <w:pPr>
              <w:spacing w:after="120"/>
              <w:rPr>
                <w:sz w:val="18"/>
                <w:szCs w:val="18"/>
                <w:lang w:val="en-US" w:eastAsia="ko-KR"/>
              </w:rPr>
            </w:pPr>
          </w:p>
        </w:tc>
      </w:tr>
      <w:tr w:rsidR="00CF4E85" w:rsidRPr="00E455B1" w14:paraId="605B219D" w14:textId="77777777" w:rsidTr="00A677F9">
        <w:tc>
          <w:tcPr>
            <w:tcW w:w="5388" w:type="dxa"/>
          </w:tcPr>
          <w:p w14:paraId="7F0A596F" w14:textId="77777777" w:rsidR="00CF4E85" w:rsidRPr="00E455B1" w:rsidRDefault="00CF4E85" w:rsidP="0087190A">
            <w:pPr>
              <w:rPr>
                <w:sz w:val="18"/>
                <w:szCs w:val="18"/>
                <w:lang w:eastAsia="ko-KR"/>
              </w:rPr>
            </w:pPr>
            <w:r w:rsidRPr="00E455B1">
              <w:rPr>
                <w:sz w:val="18"/>
                <w:szCs w:val="18"/>
                <w:lang w:eastAsia="ko-KR"/>
              </w:rPr>
              <w:t>IČO nebo DIČ nebo NID nebo rodné číslo, popř. datum narození, není-li r.č. přiděleno</w:t>
            </w:r>
          </w:p>
          <w:p w14:paraId="4B15F6ED" w14:textId="77777777" w:rsidR="008D797D" w:rsidRPr="00E455B1" w:rsidRDefault="008D797D" w:rsidP="0087190A">
            <w:pPr>
              <w:rPr>
                <w:sz w:val="18"/>
                <w:szCs w:val="18"/>
                <w:lang w:eastAsia="ko-KR"/>
              </w:rPr>
            </w:pPr>
            <w:r w:rsidRPr="00E455B1">
              <w:rPr>
                <w:i/>
                <w:color w:val="808080"/>
                <w:sz w:val="18"/>
                <w:szCs w:val="18"/>
                <w:lang w:val="en-US" w:eastAsia="ko-KR"/>
              </w:rPr>
              <w:t xml:space="preserve">IN (Identification Number) or </w:t>
            </w:r>
            <w:smartTag w:uri="urn:schemas-microsoft-com:office:smarttags" w:element="stockticker">
              <w:r w:rsidRPr="00E455B1">
                <w:rPr>
                  <w:i/>
                  <w:color w:val="808080"/>
                  <w:sz w:val="18"/>
                  <w:szCs w:val="18"/>
                  <w:lang w:val="en-US" w:eastAsia="ko-KR"/>
                </w:rPr>
                <w:t>TIN</w:t>
              </w:r>
            </w:smartTag>
            <w:r w:rsidRPr="00E455B1">
              <w:rPr>
                <w:i/>
                <w:color w:val="808080"/>
                <w:sz w:val="18"/>
                <w:szCs w:val="18"/>
                <w:lang w:val="en-US" w:eastAsia="ko-KR"/>
              </w:rPr>
              <w:t xml:space="preserve"> (Tax Identification Number) or NID (other Identification Number) or birth No. (date of birth where birth No. is not applicable)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24AEC8D4" w14:textId="77777777" w:rsidR="00CF4E85" w:rsidRPr="00E455B1" w:rsidRDefault="00CF4E85" w:rsidP="0087190A">
            <w:pPr>
              <w:rPr>
                <w:sz w:val="18"/>
                <w:szCs w:val="18"/>
                <w:lang w:eastAsia="ko-KR"/>
              </w:rPr>
            </w:pPr>
          </w:p>
        </w:tc>
      </w:tr>
      <w:tr w:rsidR="00CF4E85" w:rsidRPr="00E455B1" w14:paraId="4AAA011A" w14:textId="77777777" w:rsidTr="00A677F9">
        <w:tc>
          <w:tcPr>
            <w:tcW w:w="5388" w:type="dxa"/>
          </w:tcPr>
          <w:p w14:paraId="23257182" w14:textId="77777777" w:rsidR="00CF4E85" w:rsidRPr="00E455B1" w:rsidRDefault="00CF4E85" w:rsidP="0087190A">
            <w:pPr>
              <w:shd w:val="clear" w:color="auto" w:fill="FFFFFF"/>
              <w:jc w:val="left"/>
              <w:textAlignment w:val="top"/>
              <w:rPr>
                <w:rFonts w:cs="Arial"/>
                <w:color w:val="888888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6E804A29" w14:textId="77777777" w:rsidR="00CF4E85" w:rsidRPr="00E455B1" w:rsidRDefault="00CF4E85" w:rsidP="0087190A">
            <w:pPr>
              <w:rPr>
                <w:sz w:val="18"/>
                <w:szCs w:val="18"/>
                <w:lang w:eastAsia="ko-KR"/>
              </w:rPr>
            </w:pPr>
          </w:p>
        </w:tc>
      </w:tr>
      <w:tr w:rsidR="00CF4E85" w:rsidRPr="00E455B1" w14:paraId="36ADEB89" w14:textId="77777777" w:rsidTr="00A677F9">
        <w:tc>
          <w:tcPr>
            <w:tcW w:w="5388" w:type="dxa"/>
          </w:tcPr>
          <w:p w14:paraId="76F9262C" w14:textId="77777777" w:rsidR="00CF4E85" w:rsidRPr="00E455B1" w:rsidRDefault="00CF4E85" w:rsidP="0087190A">
            <w:pPr>
              <w:rPr>
                <w:sz w:val="18"/>
                <w:szCs w:val="18"/>
                <w:lang w:eastAsia="ko-KR"/>
              </w:rPr>
            </w:pPr>
            <w:r w:rsidRPr="00E455B1">
              <w:rPr>
                <w:sz w:val="18"/>
                <w:szCs w:val="18"/>
                <w:lang w:eastAsia="ko-KR"/>
              </w:rPr>
              <w:t>Adresa trvalého pobytu / sídla v zemi daňové rezidence</w:t>
            </w:r>
          </w:p>
          <w:p w14:paraId="4F3A5D1F" w14:textId="77777777" w:rsidR="009F0CFF" w:rsidRPr="00E455B1" w:rsidRDefault="009F0CFF" w:rsidP="0087190A">
            <w:pPr>
              <w:rPr>
                <w:sz w:val="18"/>
                <w:szCs w:val="18"/>
                <w:lang w:eastAsia="ko-KR"/>
              </w:rPr>
            </w:pPr>
            <w:r w:rsidRPr="00E455B1">
              <w:rPr>
                <w:i/>
                <w:color w:val="808080"/>
                <w:sz w:val="18"/>
                <w:szCs w:val="18"/>
                <w:lang w:val="en-US" w:eastAsia="ko-KR"/>
              </w:rPr>
              <w:t>Address of permanent residency / seat in the state of tax residency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0D1340E9" w14:textId="77777777" w:rsidR="00CF4E85" w:rsidRPr="00E455B1" w:rsidRDefault="00CF4E85" w:rsidP="0087190A">
            <w:pPr>
              <w:rPr>
                <w:sz w:val="18"/>
                <w:szCs w:val="18"/>
                <w:lang w:eastAsia="ko-KR"/>
              </w:rPr>
            </w:pPr>
          </w:p>
        </w:tc>
      </w:tr>
      <w:tr w:rsidR="00CF4E85" w:rsidRPr="00E455B1" w14:paraId="1303DE81" w14:textId="77777777" w:rsidTr="00A677F9">
        <w:tc>
          <w:tcPr>
            <w:tcW w:w="5388" w:type="dxa"/>
          </w:tcPr>
          <w:p w14:paraId="4931A5C9" w14:textId="77777777" w:rsidR="00CF4E85" w:rsidRPr="00E455B1" w:rsidRDefault="00CF4E85" w:rsidP="0087190A">
            <w:pPr>
              <w:spacing w:after="120"/>
              <w:rPr>
                <w:i/>
                <w:color w:val="808080"/>
                <w:sz w:val="18"/>
                <w:szCs w:val="18"/>
                <w:lang w:val="en-US" w:eastAsia="ko-KR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10B1E0A5" w14:textId="77777777" w:rsidR="00CF4E85" w:rsidRPr="00E455B1" w:rsidRDefault="00CF4E85" w:rsidP="0087190A">
            <w:pPr>
              <w:spacing w:after="120"/>
              <w:rPr>
                <w:sz w:val="18"/>
                <w:szCs w:val="18"/>
                <w:lang w:val="en-US" w:eastAsia="ko-KR"/>
              </w:rPr>
            </w:pPr>
          </w:p>
        </w:tc>
      </w:tr>
    </w:tbl>
    <w:p w14:paraId="167BB60F" w14:textId="77777777" w:rsidR="00CF4E85" w:rsidRPr="00E455B1" w:rsidRDefault="00CF4E85" w:rsidP="00CF4E85">
      <w:pPr>
        <w:rPr>
          <w:sz w:val="18"/>
          <w:szCs w:val="18"/>
          <w:lang w:val="en-US" w:eastAsia="ko-KR"/>
        </w:rPr>
      </w:pPr>
    </w:p>
    <w:p w14:paraId="230423F5" w14:textId="77777777" w:rsidR="00CF4E85" w:rsidRPr="00E455B1" w:rsidRDefault="00CF4E85" w:rsidP="00CF4E85">
      <w:pPr>
        <w:rPr>
          <w:sz w:val="18"/>
          <w:szCs w:val="18"/>
          <w:lang w:val="en-US" w:eastAsia="ko-KR"/>
        </w:rPr>
      </w:pPr>
    </w:p>
    <w:p w14:paraId="7CD994EB" w14:textId="77777777" w:rsidR="00A677F9" w:rsidRDefault="00A677F9">
      <w:pPr>
        <w:ind w:left="1916" w:hanging="357"/>
        <w:jc w:val="left"/>
        <w:rPr>
          <w:sz w:val="18"/>
          <w:szCs w:val="18"/>
          <w:lang w:eastAsia="ko-KR"/>
        </w:rPr>
      </w:pPr>
      <w:r>
        <w:rPr>
          <w:sz w:val="18"/>
          <w:szCs w:val="18"/>
          <w:lang w:eastAsia="ko-KR"/>
        </w:rPr>
        <w:br w:type="page"/>
      </w:r>
    </w:p>
    <w:p w14:paraId="70E444EB" w14:textId="6CD685D8" w:rsidR="00CF4E85" w:rsidRPr="00E455B1" w:rsidRDefault="00CF4E85" w:rsidP="00CF4E85">
      <w:pPr>
        <w:spacing w:after="120"/>
        <w:rPr>
          <w:sz w:val="18"/>
          <w:szCs w:val="18"/>
          <w:lang w:eastAsia="ko-KR"/>
        </w:rPr>
      </w:pPr>
      <w:r w:rsidRPr="00E455B1">
        <w:rPr>
          <w:sz w:val="18"/>
          <w:szCs w:val="18"/>
          <w:lang w:eastAsia="ko-KR"/>
        </w:rPr>
        <w:lastRenderedPageBreak/>
        <w:t>Já, níže podepsaný, tímto prohlašuji:</w:t>
      </w:r>
    </w:p>
    <w:p w14:paraId="0034E030" w14:textId="77777777" w:rsidR="00CF4E85" w:rsidRPr="00E455B1" w:rsidRDefault="00CF4E85" w:rsidP="00CF4E85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before="0" w:after="120" w:line="240" w:lineRule="auto"/>
        <w:textAlignment w:val="baseline"/>
        <w:rPr>
          <w:sz w:val="18"/>
          <w:szCs w:val="18"/>
          <w:lang w:eastAsia="ko-KR"/>
        </w:rPr>
      </w:pPr>
      <w:r w:rsidRPr="00E455B1">
        <w:rPr>
          <w:sz w:val="18"/>
          <w:szCs w:val="18"/>
          <w:lang w:eastAsia="ko-KR"/>
        </w:rPr>
        <w:t xml:space="preserve">že jsem daňovým rezidentem v ………………   </w:t>
      </w:r>
    </w:p>
    <w:p w14:paraId="07894BCF" w14:textId="77777777" w:rsidR="00CF4E85" w:rsidRPr="00E455B1" w:rsidRDefault="00CF4E85" w:rsidP="00CF4E85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before="0" w:after="120" w:line="240" w:lineRule="auto"/>
        <w:textAlignment w:val="baseline"/>
        <w:rPr>
          <w:sz w:val="18"/>
          <w:szCs w:val="18"/>
          <w:lang w:eastAsia="ko-KR"/>
        </w:rPr>
      </w:pPr>
      <w:r w:rsidRPr="00E455B1">
        <w:rPr>
          <w:sz w:val="18"/>
          <w:szCs w:val="18"/>
          <w:lang w:eastAsia="ko-KR"/>
        </w:rPr>
        <w:t>že jsem skutečným vlastníkem všech příjmů, které mi plynou, že tyto příjmy jsou považovány za můj příjem dle daňového práva státu ve kterém jsem daňovým rezidentem.</w:t>
      </w:r>
    </w:p>
    <w:p w14:paraId="392E0AC9" w14:textId="77777777" w:rsidR="00CF4E85" w:rsidRPr="00E455B1" w:rsidRDefault="00CF4E85" w:rsidP="00CF4E85">
      <w:pPr>
        <w:spacing w:after="240"/>
        <w:rPr>
          <w:i/>
          <w:color w:val="808080"/>
          <w:sz w:val="18"/>
          <w:szCs w:val="18"/>
          <w:lang w:val="en-US"/>
        </w:rPr>
      </w:pPr>
      <w:r w:rsidRPr="00E455B1">
        <w:rPr>
          <w:i/>
          <w:color w:val="808080"/>
          <w:sz w:val="18"/>
          <w:szCs w:val="18"/>
          <w:lang w:val="en-US"/>
        </w:rPr>
        <w:t xml:space="preserve">I hereby declare that </w:t>
      </w:r>
    </w:p>
    <w:p w14:paraId="366086EB" w14:textId="77777777" w:rsidR="00CF4E85" w:rsidRPr="00E455B1" w:rsidRDefault="00CF4E85" w:rsidP="007F450D">
      <w:pPr>
        <w:numPr>
          <w:ilvl w:val="0"/>
          <w:numId w:val="24"/>
        </w:numPr>
        <w:tabs>
          <w:tab w:val="clear" w:pos="3177"/>
        </w:tabs>
        <w:overflowPunct w:val="0"/>
        <w:autoSpaceDE w:val="0"/>
        <w:autoSpaceDN w:val="0"/>
        <w:adjustRightInd w:val="0"/>
        <w:spacing w:before="0" w:after="120" w:line="240" w:lineRule="auto"/>
        <w:ind w:left="1843" w:firstLine="0"/>
        <w:textAlignment w:val="baseline"/>
        <w:rPr>
          <w:i/>
          <w:color w:val="808080"/>
          <w:sz w:val="18"/>
          <w:szCs w:val="18"/>
          <w:lang w:val="en-US"/>
        </w:rPr>
      </w:pPr>
      <w:r w:rsidRPr="00E455B1">
        <w:rPr>
          <w:i/>
          <w:color w:val="808080"/>
          <w:sz w:val="18"/>
          <w:szCs w:val="18"/>
          <w:lang w:val="en-US"/>
        </w:rPr>
        <w:t>I am tax resident of …………………..</w:t>
      </w:r>
    </w:p>
    <w:p w14:paraId="3024C1FC" w14:textId="30C89F7E" w:rsidR="00CF4E85" w:rsidRPr="00E455B1" w:rsidRDefault="00CF4E85" w:rsidP="007F450D">
      <w:pPr>
        <w:numPr>
          <w:ilvl w:val="0"/>
          <w:numId w:val="24"/>
        </w:numPr>
        <w:tabs>
          <w:tab w:val="clear" w:pos="3177"/>
        </w:tabs>
        <w:overflowPunct w:val="0"/>
        <w:autoSpaceDE w:val="0"/>
        <w:autoSpaceDN w:val="0"/>
        <w:adjustRightInd w:val="0"/>
        <w:spacing w:before="0" w:after="120" w:line="240" w:lineRule="auto"/>
        <w:ind w:left="1843" w:firstLine="0"/>
        <w:textAlignment w:val="baseline"/>
        <w:rPr>
          <w:i/>
          <w:color w:val="808080"/>
          <w:sz w:val="18"/>
          <w:szCs w:val="18"/>
          <w:lang w:val="en-US"/>
        </w:rPr>
      </w:pPr>
      <w:r w:rsidRPr="00E455B1">
        <w:rPr>
          <w:i/>
          <w:color w:val="808080"/>
          <w:sz w:val="18"/>
          <w:szCs w:val="18"/>
          <w:lang w:val="en-US"/>
        </w:rPr>
        <w:t>I am beneficial owner of all my income and that the income is considered as my income under the tax legislation of the state of my residency.</w:t>
      </w:r>
    </w:p>
    <w:p w14:paraId="0D32A782" w14:textId="77777777" w:rsidR="00CF4E85" w:rsidRPr="00E455B1" w:rsidRDefault="00CF4E85" w:rsidP="00CF4E85">
      <w:pPr>
        <w:spacing w:before="240" w:after="120"/>
        <w:rPr>
          <w:sz w:val="18"/>
          <w:szCs w:val="18"/>
          <w:lang w:eastAsia="ko-KR"/>
        </w:rPr>
      </w:pPr>
      <w:r w:rsidRPr="00E455B1">
        <w:rPr>
          <w:sz w:val="18"/>
          <w:szCs w:val="18"/>
          <w:lang w:eastAsia="ko-KR"/>
        </w:rPr>
        <w:t xml:space="preserve">Toto prohlášení vydávám na dobu neurčitou. V případě, že by se výše uvedené skutečnosti změnily, zavazuji se o změnách </w:t>
      </w:r>
      <w:r w:rsidR="000E0B24" w:rsidRPr="00E455B1">
        <w:rPr>
          <w:sz w:val="18"/>
          <w:szCs w:val="18"/>
          <w:lang w:eastAsia="ko-KR"/>
        </w:rPr>
        <w:t>Colt CZ Group SE</w:t>
      </w:r>
      <w:r w:rsidRPr="00E455B1">
        <w:rPr>
          <w:sz w:val="18"/>
          <w:szCs w:val="18"/>
          <w:lang w:eastAsia="ko-KR"/>
        </w:rPr>
        <w:t xml:space="preserve"> neprodleně informovat.</w:t>
      </w:r>
    </w:p>
    <w:p w14:paraId="6B50DA39" w14:textId="77777777" w:rsidR="00CF4E85" w:rsidRPr="00E455B1" w:rsidRDefault="00CF4E85" w:rsidP="00CF4E85">
      <w:pPr>
        <w:spacing w:after="240"/>
        <w:rPr>
          <w:i/>
          <w:color w:val="808080"/>
          <w:sz w:val="18"/>
          <w:szCs w:val="18"/>
          <w:lang w:val="en-AU"/>
        </w:rPr>
      </w:pPr>
      <w:r w:rsidRPr="00E455B1">
        <w:rPr>
          <w:i/>
          <w:color w:val="808080"/>
          <w:sz w:val="18"/>
          <w:szCs w:val="18"/>
          <w:lang w:val="en-AU"/>
        </w:rPr>
        <w:t xml:space="preserve">I certify the above for indefinite time period. I hereby commit to inform </w:t>
      </w:r>
      <w:r w:rsidR="000E0B24" w:rsidRPr="00E455B1">
        <w:rPr>
          <w:i/>
          <w:color w:val="808080"/>
          <w:sz w:val="18"/>
          <w:szCs w:val="18"/>
          <w:lang w:val="en-AU"/>
        </w:rPr>
        <w:t>Colt CZ Group SE</w:t>
      </w:r>
      <w:r w:rsidRPr="00E455B1">
        <w:rPr>
          <w:i/>
          <w:color w:val="808080"/>
          <w:sz w:val="18"/>
          <w:szCs w:val="18"/>
          <w:lang w:val="en-AU"/>
        </w:rPr>
        <w:t xml:space="preserve"> about any changes to the above without delay.</w:t>
      </w:r>
    </w:p>
    <w:p w14:paraId="17D0BF29" w14:textId="77777777" w:rsidR="00CF4E85" w:rsidRPr="00E455B1" w:rsidRDefault="00CF4E85" w:rsidP="00CF4E85">
      <w:pPr>
        <w:spacing w:after="120"/>
        <w:rPr>
          <w:sz w:val="18"/>
          <w:szCs w:val="18"/>
          <w:lang w:eastAsia="ko-KR"/>
        </w:rPr>
      </w:pPr>
      <w:r w:rsidRPr="00E455B1">
        <w:rPr>
          <w:sz w:val="18"/>
          <w:szCs w:val="18"/>
          <w:lang w:eastAsia="ko-KR"/>
        </w:rPr>
        <w:t xml:space="preserve">Zavazuji se nahradit škody, které by </w:t>
      </w:r>
      <w:r w:rsidR="000F2F00" w:rsidRPr="00E455B1">
        <w:rPr>
          <w:sz w:val="18"/>
          <w:szCs w:val="18"/>
          <w:lang w:eastAsia="ko-KR"/>
        </w:rPr>
        <w:t>Colt CZ Group SE</w:t>
      </w:r>
      <w:r w:rsidRPr="00E455B1">
        <w:rPr>
          <w:sz w:val="18"/>
          <w:szCs w:val="18"/>
          <w:lang w:eastAsia="ko-KR"/>
        </w:rPr>
        <w:t xml:space="preserve"> vznikly v důsledku neplatnosti výše uvedeného prohlášení. </w:t>
      </w:r>
    </w:p>
    <w:p w14:paraId="3E424483" w14:textId="77777777" w:rsidR="00CF4E85" w:rsidRPr="00E455B1" w:rsidRDefault="00CF4E85" w:rsidP="00CF4E85">
      <w:pPr>
        <w:spacing w:after="120"/>
        <w:rPr>
          <w:sz w:val="18"/>
          <w:szCs w:val="18"/>
          <w:lang w:val="en-AU" w:eastAsia="ko-KR"/>
        </w:rPr>
      </w:pPr>
      <w:r w:rsidRPr="00E455B1">
        <w:rPr>
          <w:i/>
          <w:color w:val="808080"/>
          <w:sz w:val="18"/>
          <w:szCs w:val="18"/>
          <w:lang w:val="en-AU"/>
        </w:rPr>
        <w:t xml:space="preserve">I hereby commit to reimburse any losses incurred by </w:t>
      </w:r>
      <w:r w:rsidR="000F2F00" w:rsidRPr="00E455B1">
        <w:rPr>
          <w:i/>
          <w:color w:val="808080"/>
          <w:sz w:val="18"/>
          <w:szCs w:val="18"/>
          <w:lang w:val="en-AU"/>
        </w:rPr>
        <w:t>Colt CZ Group SE</w:t>
      </w:r>
      <w:r w:rsidRPr="00E455B1">
        <w:rPr>
          <w:i/>
          <w:color w:val="808080"/>
          <w:sz w:val="18"/>
          <w:szCs w:val="18"/>
          <w:lang w:val="en-AU"/>
        </w:rPr>
        <w:t xml:space="preserve"> as a result of non-validity of the above Declaration. </w:t>
      </w:r>
    </w:p>
    <w:p w14:paraId="0F4B2D69" w14:textId="77777777" w:rsidR="00CF4E85" w:rsidRPr="00E455B1" w:rsidRDefault="00CF4E85" w:rsidP="00CF4E85">
      <w:pPr>
        <w:spacing w:after="120"/>
        <w:rPr>
          <w:sz w:val="18"/>
          <w:szCs w:val="18"/>
          <w:lang w:eastAsia="ko-KR"/>
        </w:rPr>
      </w:pPr>
    </w:p>
    <w:p w14:paraId="5219C420" w14:textId="77777777" w:rsidR="00CF4E85" w:rsidRPr="00E455B1" w:rsidRDefault="00CF4E85" w:rsidP="00CF4E85">
      <w:pPr>
        <w:spacing w:after="120"/>
        <w:rPr>
          <w:sz w:val="18"/>
          <w:szCs w:val="18"/>
          <w:lang w:eastAsia="ko-KR"/>
        </w:rPr>
      </w:pPr>
    </w:p>
    <w:p w14:paraId="4185D531" w14:textId="77777777" w:rsidR="00CF4E85" w:rsidRPr="00E455B1" w:rsidRDefault="00CF4E85" w:rsidP="00CF4E85">
      <w:pPr>
        <w:rPr>
          <w:sz w:val="18"/>
          <w:szCs w:val="18"/>
          <w:lang w:val="fr-FR"/>
        </w:rPr>
      </w:pPr>
      <w:r w:rsidRPr="00E455B1">
        <w:rPr>
          <w:sz w:val="18"/>
          <w:szCs w:val="18"/>
        </w:rPr>
        <w:t>V</w:t>
      </w:r>
      <w:r w:rsidRPr="00E455B1">
        <w:rPr>
          <w:sz w:val="18"/>
          <w:szCs w:val="18"/>
          <w:lang w:val="fr-FR"/>
        </w:rPr>
        <w:t xml:space="preserve"> / </w:t>
      </w:r>
      <w:r w:rsidRPr="00E455B1">
        <w:rPr>
          <w:i/>
          <w:color w:val="808080"/>
          <w:sz w:val="18"/>
          <w:szCs w:val="18"/>
          <w:lang w:val="fr-FR"/>
        </w:rPr>
        <w:t>In</w:t>
      </w:r>
      <w:r w:rsidRPr="00E455B1">
        <w:rPr>
          <w:sz w:val="18"/>
          <w:szCs w:val="18"/>
          <w:lang w:val="fr-FR"/>
        </w:rPr>
        <w:t xml:space="preserve"> </w:t>
      </w:r>
      <w:r w:rsidR="009157CE" w:rsidRPr="00E455B1">
        <w:rPr>
          <w:sz w:val="18"/>
          <w:szCs w:val="18"/>
          <w:lang w:val="en-US"/>
        </w:rPr>
        <w:fldChar w:fldCharType="begin">
          <w:ffData>
            <w:name w:val=""/>
            <w:enabled/>
            <w:calcOnExit w:val="0"/>
            <w:textInput>
              <w:default w:val="___________________________________"/>
            </w:textInput>
          </w:ffData>
        </w:fldChar>
      </w:r>
      <w:r w:rsidR="009157CE" w:rsidRPr="00E455B1">
        <w:rPr>
          <w:sz w:val="18"/>
          <w:szCs w:val="18"/>
          <w:lang w:val="en-US"/>
        </w:rPr>
        <w:instrText xml:space="preserve"> FORMTEXT </w:instrText>
      </w:r>
      <w:r w:rsidR="009157CE" w:rsidRPr="00E455B1">
        <w:rPr>
          <w:sz w:val="18"/>
          <w:szCs w:val="18"/>
          <w:lang w:val="en-US"/>
        </w:rPr>
      </w:r>
      <w:r w:rsidR="009157CE" w:rsidRPr="00E455B1">
        <w:rPr>
          <w:sz w:val="18"/>
          <w:szCs w:val="18"/>
          <w:lang w:val="en-US"/>
        </w:rPr>
        <w:fldChar w:fldCharType="separate"/>
      </w:r>
      <w:r w:rsidR="009157CE" w:rsidRPr="00E455B1">
        <w:rPr>
          <w:noProof/>
          <w:sz w:val="18"/>
          <w:szCs w:val="18"/>
          <w:lang w:val="en-US"/>
        </w:rPr>
        <w:t>___________________________________</w:t>
      </w:r>
      <w:r w:rsidR="009157CE" w:rsidRPr="00E455B1">
        <w:rPr>
          <w:sz w:val="18"/>
          <w:szCs w:val="18"/>
          <w:lang w:val="en-US"/>
        </w:rPr>
        <w:fldChar w:fldCharType="end"/>
      </w:r>
      <w:r w:rsidRPr="00E455B1">
        <w:rPr>
          <w:sz w:val="18"/>
          <w:szCs w:val="18"/>
          <w:lang w:val="fr-FR"/>
        </w:rPr>
        <w:t xml:space="preserve"> </w:t>
      </w:r>
      <w:r w:rsidRPr="00E455B1">
        <w:rPr>
          <w:sz w:val="18"/>
          <w:szCs w:val="18"/>
        </w:rPr>
        <w:t>datum</w:t>
      </w:r>
      <w:r w:rsidRPr="00E455B1">
        <w:rPr>
          <w:sz w:val="18"/>
          <w:szCs w:val="18"/>
          <w:lang w:val="fr-FR"/>
        </w:rPr>
        <w:t xml:space="preserve"> / </w:t>
      </w:r>
      <w:r w:rsidRPr="00E455B1">
        <w:rPr>
          <w:i/>
          <w:color w:val="808080"/>
          <w:sz w:val="18"/>
          <w:szCs w:val="18"/>
          <w:lang w:val="fr-FR"/>
        </w:rPr>
        <w:t>date</w:t>
      </w:r>
      <w:r w:rsidRPr="00E455B1">
        <w:rPr>
          <w:sz w:val="18"/>
          <w:szCs w:val="18"/>
          <w:lang w:val="fr-FR"/>
        </w:rPr>
        <w:t xml:space="preserve"> </w:t>
      </w:r>
      <w:r w:rsidRPr="00E455B1">
        <w:rPr>
          <w:sz w:val="18"/>
          <w:szCs w:val="18"/>
          <w:lang w:val="en-US"/>
        </w:rPr>
        <w:fldChar w:fldCharType="begin">
          <w:ffData>
            <w:name w:val=""/>
            <w:enabled/>
            <w:calcOnExit w:val="0"/>
            <w:textInput>
              <w:default w:val="________________"/>
            </w:textInput>
          </w:ffData>
        </w:fldChar>
      </w:r>
      <w:r w:rsidRPr="00E455B1">
        <w:rPr>
          <w:sz w:val="18"/>
          <w:szCs w:val="18"/>
          <w:lang w:val="fr-FR"/>
        </w:rPr>
        <w:instrText xml:space="preserve"> FORMTEXT </w:instrText>
      </w:r>
      <w:r w:rsidRPr="00E455B1">
        <w:rPr>
          <w:sz w:val="18"/>
          <w:szCs w:val="18"/>
          <w:lang w:val="en-US"/>
        </w:rPr>
      </w:r>
      <w:r w:rsidRPr="00E455B1">
        <w:rPr>
          <w:sz w:val="18"/>
          <w:szCs w:val="18"/>
          <w:lang w:val="en-US"/>
        </w:rPr>
        <w:fldChar w:fldCharType="separate"/>
      </w:r>
      <w:r w:rsidRPr="00E455B1">
        <w:rPr>
          <w:noProof/>
          <w:sz w:val="18"/>
          <w:szCs w:val="18"/>
          <w:lang w:val="fr-FR"/>
        </w:rPr>
        <w:t>________________</w:t>
      </w:r>
      <w:r w:rsidRPr="00E455B1">
        <w:rPr>
          <w:sz w:val="18"/>
          <w:szCs w:val="18"/>
          <w:lang w:val="en-US"/>
        </w:rPr>
        <w:fldChar w:fldCharType="end"/>
      </w:r>
    </w:p>
    <w:p w14:paraId="4650A346" w14:textId="77777777" w:rsidR="00CF4E85" w:rsidRPr="00E455B1" w:rsidRDefault="00CF4E85" w:rsidP="00CF4E85">
      <w:pPr>
        <w:rPr>
          <w:sz w:val="18"/>
          <w:szCs w:val="18"/>
          <w:lang w:val="fr-FR"/>
        </w:rPr>
      </w:pPr>
    </w:p>
    <w:p w14:paraId="1E94928B" w14:textId="77777777" w:rsidR="00CF4E85" w:rsidRPr="00E455B1" w:rsidRDefault="00CF4E85" w:rsidP="00CF4E85">
      <w:pPr>
        <w:tabs>
          <w:tab w:val="left" w:pos="3969"/>
        </w:tabs>
        <w:rPr>
          <w:sz w:val="18"/>
          <w:szCs w:val="18"/>
          <w:lang w:val="fr-FR"/>
        </w:rPr>
      </w:pPr>
      <w:r w:rsidRPr="00E455B1">
        <w:rPr>
          <w:sz w:val="18"/>
          <w:szCs w:val="18"/>
          <w:lang w:val="fr-FR"/>
        </w:rPr>
        <w:tab/>
      </w:r>
    </w:p>
    <w:p w14:paraId="44C6975E" w14:textId="77777777" w:rsidR="00CF4E85" w:rsidRPr="00E455B1" w:rsidRDefault="00CF4E85" w:rsidP="00CF4E85">
      <w:pPr>
        <w:tabs>
          <w:tab w:val="left" w:leader="underscore" w:pos="3969"/>
        </w:tabs>
        <w:rPr>
          <w:position w:val="10"/>
          <w:sz w:val="18"/>
          <w:szCs w:val="18"/>
          <w:lang w:val="fr-FR"/>
        </w:rPr>
      </w:pPr>
      <w:r w:rsidRPr="00E455B1">
        <w:rPr>
          <w:position w:val="10"/>
          <w:sz w:val="18"/>
          <w:szCs w:val="18"/>
          <w:lang w:val="fr-FR"/>
        </w:rPr>
        <w:tab/>
      </w:r>
    </w:p>
    <w:p w14:paraId="11A9C5D2" w14:textId="77777777" w:rsidR="00CF4E85" w:rsidRPr="00E455B1" w:rsidRDefault="00CF4E85" w:rsidP="00CF4E85">
      <w:pPr>
        <w:rPr>
          <w:sz w:val="18"/>
          <w:szCs w:val="18"/>
          <w:lang w:val="en-US"/>
        </w:rPr>
      </w:pPr>
      <w:r w:rsidRPr="00E455B1">
        <w:rPr>
          <w:rFonts w:cs="Arial"/>
          <w:bCs/>
          <w:sz w:val="18"/>
          <w:szCs w:val="18"/>
          <w:lang w:eastAsia="ko-KR"/>
        </w:rPr>
        <w:t xml:space="preserve">Podpis </w:t>
      </w:r>
      <w:r w:rsidRPr="00E455B1">
        <w:rPr>
          <w:rFonts w:cs="Arial"/>
          <w:bCs/>
          <w:sz w:val="18"/>
          <w:szCs w:val="18"/>
          <w:lang w:val="fr-FR" w:eastAsia="ko-KR"/>
        </w:rPr>
        <w:t xml:space="preserve">/ </w:t>
      </w:r>
      <w:r w:rsidRPr="00E455B1">
        <w:rPr>
          <w:i/>
          <w:color w:val="808080"/>
          <w:sz w:val="18"/>
          <w:szCs w:val="18"/>
          <w:lang w:val="fr-FR"/>
        </w:rPr>
        <w:t xml:space="preserve">Signature </w:t>
      </w:r>
    </w:p>
    <w:p w14:paraId="3916C682" w14:textId="77777777" w:rsidR="00A90A2E" w:rsidRPr="00E455B1" w:rsidRDefault="00A90A2E" w:rsidP="00BB0AE2">
      <w:pPr>
        <w:rPr>
          <w:sz w:val="18"/>
          <w:szCs w:val="18"/>
        </w:rPr>
      </w:pPr>
    </w:p>
    <w:p w14:paraId="39CA2C10" w14:textId="77777777" w:rsidR="009B1EE2" w:rsidRPr="00E455B1" w:rsidRDefault="009B1EE2" w:rsidP="009B1EE2">
      <w:pPr>
        <w:pStyle w:val="Bezmezer"/>
        <w:rPr>
          <w:sz w:val="18"/>
          <w:szCs w:val="18"/>
        </w:rPr>
      </w:pPr>
    </w:p>
    <w:p w14:paraId="1C093C8E" w14:textId="77777777" w:rsidR="0074625F" w:rsidRPr="00E455B1" w:rsidRDefault="0074625F" w:rsidP="00284D60">
      <w:pPr>
        <w:jc w:val="right"/>
        <w:rPr>
          <w:sz w:val="18"/>
          <w:szCs w:val="18"/>
        </w:rPr>
      </w:pPr>
    </w:p>
    <w:p w14:paraId="2964C5CA" w14:textId="77777777" w:rsidR="0074625F" w:rsidRPr="00E455B1" w:rsidRDefault="0074625F" w:rsidP="00284D60">
      <w:pPr>
        <w:jc w:val="right"/>
        <w:rPr>
          <w:sz w:val="18"/>
          <w:szCs w:val="18"/>
        </w:rPr>
      </w:pPr>
    </w:p>
    <w:p w14:paraId="1A04A4AF" w14:textId="77777777" w:rsidR="00E455B1" w:rsidRPr="00E455B1" w:rsidRDefault="00E455B1">
      <w:pPr>
        <w:jc w:val="right"/>
        <w:rPr>
          <w:sz w:val="18"/>
          <w:szCs w:val="18"/>
        </w:rPr>
      </w:pPr>
    </w:p>
    <w:sectPr w:rsidR="00E455B1" w:rsidRPr="00E455B1" w:rsidSect="00CF4E8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numRestart w:val="eachPage"/>
      </w:footnotePr>
      <w:pgSz w:w="11906" w:h="16838"/>
      <w:pgMar w:top="3119" w:right="849" w:bottom="1418" w:left="567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92515" w14:textId="77777777" w:rsidR="0029186B" w:rsidRDefault="0029186B" w:rsidP="00D440EB">
      <w:r>
        <w:separator/>
      </w:r>
    </w:p>
    <w:p w14:paraId="3CB05292" w14:textId="77777777" w:rsidR="0029186B" w:rsidRDefault="0029186B" w:rsidP="00D440EB"/>
  </w:endnote>
  <w:endnote w:type="continuationSeparator" w:id="0">
    <w:p w14:paraId="212E742F" w14:textId="77777777" w:rsidR="0029186B" w:rsidRDefault="0029186B" w:rsidP="00D440EB">
      <w:r>
        <w:continuationSeparator/>
      </w:r>
    </w:p>
    <w:p w14:paraId="0E2BF942" w14:textId="77777777" w:rsidR="0029186B" w:rsidRDefault="0029186B" w:rsidP="00D440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panose1 w:val="00000000000000000000"/>
    <w:charset w:val="EE"/>
    <w:family w:val="auto"/>
    <w:pitch w:val="variable"/>
    <w:sig w:usb0="A00002FF" w:usb1="0200E07A" w:usb2="00000000" w:usb3="00000000" w:csb0="0000019F" w:csb1="00000000"/>
    <w:embedRegular r:id="rId1" w:fontKey="{73397463-CE76-4865-B680-F98E1132E68D}"/>
    <w:embedBold r:id="rId2" w:fontKey="{47D8C3D0-7BCE-45FF-B316-B3E9E64AC2A0}"/>
    <w:embedItalic r:id="rId3" w:fontKey="{2C49400C-AC05-4C0A-BE37-22F368BBC45E}"/>
    <w:embedBoldItalic r:id="rId4" w:fontKey="{B46145FF-7F4E-4E84-A1BD-FA3D07B122F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5A0E880-F85D-43E5-B7B6-4BC17B3B1579}"/>
    <w:embedItalic r:id="rId6" w:fontKey="{2909A506-39C6-4DB4-9CFE-84DC478171BE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D13F394-334A-4F3F-8816-9C28816D551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E04F821-E50A-466D-8B14-727B425DCA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CEA38" w14:textId="77777777" w:rsidR="00F151A6" w:rsidRDefault="00F151A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3954505"/>
      <w:docPartObj>
        <w:docPartGallery w:val="Page Numbers (Bottom of Page)"/>
        <w:docPartUnique/>
      </w:docPartObj>
    </w:sdtPr>
    <w:sdtContent>
      <w:p w14:paraId="412E10EF" w14:textId="77777777" w:rsidR="0074625F" w:rsidRDefault="0074625F" w:rsidP="0074625F">
        <w:pPr>
          <w:pStyle w:val="Zpat"/>
          <w:ind w:left="0"/>
          <w:jc w:val="right"/>
        </w:pPr>
      </w:p>
      <w:p w14:paraId="1F4C8156" w14:textId="77777777" w:rsidR="000A690C" w:rsidRPr="008B7839" w:rsidRDefault="000A690C" w:rsidP="0074625F">
        <w:pPr>
          <w:pStyle w:val="Zpat"/>
          <w:ind w:left="0"/>
          <w:jc w:val="right"/>
        </w:pPr>
        <w:r w:rsidRPr="008B7839">
          <w:fldChar w:fldCharType="begin"/>
        </w:r>
        <w:r w:rsidRPr="008B7839">
          <w:instrText>PAGE   \* MERGEFORMAT</w:instrText>
        </w:r>
        <w:r w:rsidRPr="008B7839">
          <w:fldChar w:fldCharType="separate"/>
        </w:r>
        <w:r w:rsidRPr="008B7839">
          <w:t>2</w:t>
        </w:r>
        <w:r w:rsidRPr="008B7839">
          <w:fldChar w:fldCharType="end"/>
        </w:r>
      </w:p>
    </w:sdtContent>
  </w:sdt>
  <w:p w14:paraId="550A71EB" w14:textId="77777777" w:rsidR="009D2B57" w:rsidRDefault="009D2B57" w:rsidP="00D440E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79F10" w14:textId="12E4A7BE" w:rsidR="0074625F" w:rsidRPr="00264DBF" w:rsidRDefault="0074625F" w:rsidP="0074625F">
    <w:pPr>
      <w:pStyle w:val="Bezmezer"/>
      <w:spacing w:line="264" w:lineRule="auto"/>
      <w:rPr>
        <w:sz w:val="14"/>
        <w:szCs w:val="14"/>
        <w:lang w:val="en-US"/>
      </w:rPr>
    </w:pPr>
    <w:r w:rsidRPr="00264DBF">
      <w:rPr>
        <w:sz w:val="14"/>
        <w:szCs w:val="14"/>
      </w:rPr>
      <w:t xml:space="preserve">Colt CZ Group SE </w:t>
    </w:r>
    <w:r w:rsidRPr="000058D2">
      <w:rPr>
        <w:color w:val="B1603D"/>
        <w:sz w:val="14"/>
        <w:szCs w:val="14"/>
        <w:lang w:val="en-US"/>
      </w:rPr>
      <w:t>|</w:t>
    </w:r>
    <w:r w:rsidRPr="00264DBF">
      <w:rPr>
        <w:sz w:val="14"/>
        <w:szCs w:val="14"/>
        <w:lang w:val="en-US"/>
      </w:rPr>
      <w:t xml:space="preserve"> </w:t>
    </w:r>
    <w:r w:rsidR="00F151A6" w:rsidRPr="00F151A6">
      <w:rPr>
        <w:sz w:val="14"/>
        <w:szCs w:val="14"/>
      </w:rPr>
      <w:t>náměstí Republiky 2090/3</w:t>
    </w:r>
    <w:r w:rsidR="00F151A6">
      <w:rPr>
        <w:sz w:val="14"/>
        <w:szCs w:val="14"/>
      </w:rPr>
      <w:t>a</w:t>
    </w:r>
    <w:r w:rsidRPr="00264DBF">
      <w:rPr>
        <w:sz w:val="14"/>
        <w:szCs w:val="14"/>
      </w:rPr>
      <w:t xml:space="preserve">, 110 00 Prague 1, Czech Republic </w:t>
    </w:r>
    <w:r w:rsidRPr="00264DBF">
      <w:rPr>
        <w:color w:val="B1603D"/>
        <w:sz w:val="14"/>
        <w:szCs w:val="14"/>
        <w:lang w:val="en-US"/>
      </w:rPr>
      <w:t>|</w:t>
    </w:r>
    <w:r w:rsidRPr="00264DBF">
      <w:rPr>
        <w:sz w:val="14"/>
        <w:szCs w:val="14"/>
      </w:rPr>
      <w:t xml:space="preserve"> TIN 29151961 </w:t>
    </w:r>
    <w:r w:rsidRPr="00264DBF">
      <w:rPr>
        <w:color w:val="B1603D"/>
        <w:sz w:val="14"/>
        <w:szCs w:val="14"/>
        <w:lang w:val="en-US"/>
      </w:rPr>
      <w:t>|</w:t>
    </w:r>
    <w:r w:rsidRPr="00264DBF">
      <w:rPr>
        <w:sz w:val="14"/>
        <w:szCs w:val="14"/>
        <w:lang w:val="en-US"/>
      </w:rPr>
      <w:t xml:space="preserve"> VAT CZ 29151961</w:t>
    </w:r>
  </w:p>
  <w:p w14:paraId="5A7DF098" w14:textId="77777777" w:rsidR="0074625F" w:rsidRPr="00264DBF" w:rsidRDefault="0074625F" w:rsidP="0074625F">
    <w:pPr>
      <w:pStyle w:val="Bezmezer"/>
      <w:spacing w:line="264" w:lineRule="auto"/>
      <w:rPr>
        <w:sz w:val="14"/>
        <w:szCs w:val="14"/>
      </w:rPr>
    </w:pPr>
    <w:r w:rsidRPr="00264DBF">
      <w:rPr>
        <w:sz w:val="14"/>
        <w:szCs w:val="14"/>
        <w:lang w:val="en-US"/>
      </w:rPr>
      <w:t xml:space="preserve">Registered in Commercial Register kept by the Municipal Court in Prague, File H 962 </w:t>
    </w:r>
    <w:r>
      <w:rPr>
        <w:sz w:val="14"/>
        <w:szCs w:val="14"/>
        <w:lang w:val="en-US"/>
      </w:rPr>
      <w:t xml:space="preserve">                                                                         </w:t>
    </w:r>
    <w:r w:rsidRPr="00264DBF">
      <w:rPr>
        <w:color w:val="B1603D"/>
        <w:sz w:val="14"/>
        <w:szCs w:val="14"/>
        <w:lang w:val="en-US"/>
      </w:rPr>
      <w:t>coltczgroup.com</w:t>
    </w:r>
  </w:p>
  <w:p w14:paraId="2C83D182" w14:textId="77777777" w:rsidR="000A690C" w:rsidRDefault="000A690C" w:rsidP="002827CE">
    <w:pPr>
      <w:pStyle w:val="Zpat"/>
      <w:ind w:left="0"/>
    </w:pPr>
  </w:p>
  <w:p w14:paraId="58093D58" w14:textId="77777777" w:rsidR="0074625F" w:rsidRDefault="0074625F" w:rsidP="002827CE">
    <w:pPr>
      <w:pStyle w:val="Zpat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588AA" w14:textId="77777777" w:rsidR="0029186B" w:rsidRDefault="0029186B" w:rsidP="00D440EB">
      <w:r>
        <w:separator/>
      </w:r>
    </w:p>
    <w:p w14:paraId="0C389D1B" w14:textId="77777777" w:rsidR="0029186B" w:rsidRDefault="0029186B" w:rsidP="00D440EB"/>
  </w:footnote>
  <w:footnote w:type="continuationSeparator" w:id="0">
    <w:p w14:paraId="73148A7E" w14:textId="77777777" w:rsidR="0029186B" w:rsidRDefault="0029186B" w:rsidP="00D440EB">
      <w:r>
        <w:continuationSeparator/>
      </w:r>
    </w:p>
    <w:p w14:paraId="7612076B" w14:textId="77777777" w:rsidR="0029186B" w:rsidRDefault="0029186B" w:rsidP="00D440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5A033" w14:textId="77777777" w:rsidR="00F151A6" w:rsidRDefault="00F151A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AF094" w14:textId="77777777" w:rsidR="006F26B6" w:rsidRDefault="006F26B6" w:rsidP="002827CE">
    <w:pPr>
      <w:pStyle w:val="Zhlav"/>
      <w:ind w:left="0"/>
    </w:pPr>
    <w:r>
      <w:rPr>
        <w:noProof/>
      </w:rPr>
      <w:drawing>
        <wp:inline distT="0" distB="0" distL="0" distR="0" wp14:anchorId="3A34114F" wp14:editId="7A88D511">
          <wp:extent cx="7344000" cy="1080000"/>
          <wp:effectExtent l="0" t="0" r="0" b="6350"/>
          <wp:docPr id="1423442053" name="Grafický objekt 14234420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4C22D9" w14:textId="77777777" w:rsidR="009D2B57" w:rsidRDefault="009D2B57" w:rsidP="00D440E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652F7" w14:textId="77777777" w:rsidR="000A690C" w:rsidRDefault="000A690C" w:rsidP="002827CE">
    <w:pPr>
      <w:pStyle w:val="Zhlav"/>
      <w:ind w:left="0"/>
    </w:pPr>
    <w:r>
      <w:rPr>
        <w:noProof/>
      </w:rPr>
      <w:drawing>
        <wp:inline distT="0" distB="0" distL="0" distR="0" wp14:anchorId="6E62F76A" wp14:editId="65BAA2A7">
          <wp:extent cx="7344000" cy="1080000"/>
          <wp:effectExtent l="0" t="0" r="0" b="6350"/>
          <wp:docPr id="311372504" name="Grafický objekt 311372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AF02A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90A2E75"/>
    <w:multiLevelType w:val="hybridMultilevel"/>
    <w:tmpl w:val="E5824A5E"/>
    <w:lvl w:ilvl="0" w:tplc="9B0A7D54">
      <w:start w:val="1"/>
      <w:numFmt w:val="bullet"/>
      <w:lvlText w:val="▷"/>
      <w:lvlJc w:val="left"/>
      <w:pPr>
        <w:ind w:left="381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3719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" w15:restartNumberingAfterBreak="0">
    <w:nsid w:val="324F2E9C"/>
    <w:multiLevelType w:val="multilevel"/>
    <w:tmpl w:val="0405001F"/>
    <w:numStyleLink w:val="Atyp"/>
  </w:abstractNum>
  <w:abstractNum w:abstractNumId="3" w15:restartNumberingAfterBreak="0">
    <w:nsid w:val="328B31EB"/>
    <w:multiLevelType w:val="hybridMultilevel"/>
    <w:tmpl w:val="8C063CB2"/>
    <w:lvl w:ilvl="0" w:tplc="9B0A7D54">
      <w:start w:val="1"/>
      <w:numFmt w:val="bullet"/>
      <w:lvlText w:val="▷"/>
      <w:lvlJc w:val="left"/>
      <w:pPr>
        <w:ind w:left="2484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0">
    <w:nsid w:val="32C84DCA"/>
    <w:multiLevelType w:val="hybridMultilevel"/>
    <w:tmpl w:val="FD86BAD8"/>
    <w:lvl w:ilvl="0" w:tplc="9B0A7D54">
      <w:start w:val="1"/>
      <w:numFmt w:val="bullet"/>
      <w:lvlText w:val="▷"/>
      <w:lvlJc w:val="left"/>
      <w:pPr>
        <w:ind w:left="441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35E3710A"/>
    <w:multiLevelType w:val="hybridMultilevel"/>
    <w:tmpl w:val="BA5E50FC"/>
    <w:lvl w:ilvl="0" w:tplc="9B0A7D54">
      <w:start w:val="1"/>
      <w:numFmt w:val="bullet"/>
      <w:lvlText w:val="▷"/>
      <w:lvlJc w:val="left"/>
      <w:pPr>
        <w:ind w:left="225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66351"/>
    <w:multiLevelType w:val="hybridMultilevel"/>
    <w:tmpl w:val="C4602000"/>
    <w:lvl w:ilvl="0" w:tplc="04050001">
      <w:start w:val="1"/>
      <w:numFmt w:val="bullet"/>
      <w:lvlText w:val=""/>
      <w:lvlJc w:val="left"/>
      <w:pPr>
        <w:tabs>
          <w:tab w:val="num" w:pos="3177"/>
        </w:tabs>
        <w:ind w:left="31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897"/>
        </w:tabs>
        <w:ind w:left="38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617"/>
        </w:tabs>
        <w:ind w:left="46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337"/>
        </w:tabs>
        <w:ind w:left="53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057"/>
        </w:tabs>
        <w:ind w:left="60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777"/>
        </w:tabs>
        <w:ind w:left="67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497"/>
        </w:tabs>
        <w:ind w:left="74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217"/>
        </w:tabs>
        <w:ind w:left="82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937"/>
        </w:tabs>
        <w:ind w:left="8937" w:hanging="360"/>
      </w:pPr>
      <w:rPr>
        <w:rFonts w:ascii="Wingdings" w:hAnsi="Wingdings" w:hint="default"/>
      </w:rPr>
    </w:lvl>
  </w:abstractNum>
  <w:abstractNum w:abstractNumId="7" w15:restartNumberingAfterBreak="0">
    <w:nsid w:val="4A2002BF"/>
    <w:multiLevelType w:val="hybridMultilevel"/>
    <w:tmpl w:val="2220A2F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2160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CA5EE0"/>
    <w:multiLevelType w:val="hybridMultilevel"/>
    <w:tmpl w:val="ED1292BA"/>
    <w:lvl w:ilvl="0" w:tplc="77AC99C4">
      <w:start w:val="1"/>
      <w:numFmt w:val="decimal"/>
      <w:lvlText w:val="%1."/>
      <w:lvlJc w:val="left"/>
      <w:pPr>
        <w:ind w:left="2880" w:hanging="360"/>
      </w:pPr>
      <w:rPr>
        <w:rFonts w:ascii="Atyp Colt CZ" w:hAnsi="Atyp Colt CZ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763C9F"/>
    <w:multiLevelType w:val="hybridMultilevel"/>
    <w:tmpl w:val="6B7AA484"/>
    <w:lvl w:ilvl="0" w:tplc="9B0A7D54">
      <w:start w:val="1"/>
      <w:numFmt w:val="bullet"/>
      <w:lvlText w:val="▷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DD92B52A">
      <w:start w:val="1"/>
      <w:numFmt w:val="bullet"/>
      <w:lvlText w:val="▶"/>
      <w:lvlJc w:val="left"/>
      <w:pPr>
        <w:ind w:left="4439" w:hanging="360"/>
      </w:pPr>
      <w:rPr>
        <w:rFonts w:ascii="Atyp Colt CZ" w:hAnsi="Atyp Colt CZ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0" w15:restartNumberingAfterBreak="0">
    <w:nsid w:val="551418DE"/>
    <w:multiLevelType w:val="multilevel"/>
    <w:tmpl w:val="0405001F"/>
    <w:styleLink w:val="Atyp"/>
    <w:lvl w:ilvl="0">
      <w:start w:val="1"/>
      <w:numFmt w:val="decimal"/>
      <w:lvlText w:val="%1."/>
      <w:lvlJc w:val="left"/>
      <w:pPr>
        <w:ind w:left="1776" w:hanging="360"/>
      </w:pPr>
      <w:rPr>
        <w:rFonts w:ascii="Atyp Colt CZ" w:hAnsi="Atyp Colt CZ"/>
        <w:sz w:val="20"/>
      </w:r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1" w15:restartNumberingAfterBreak="0">
    <w:nsid w:val="55FA1625"/>
    <w:multiLevelType w:val="hybridMultilevel"/>
    <w:tmpl w:val="9940AACE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2" w15:restartNumberingAfterBreak="0">
    <w:nsid w:val="583D60D8"/>
    <w:multiLevelType w:val="hybridMultilevel"/>
    <w:tmpl w:val="235E374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3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4" w15:restartNumberingAfterBreak="0">
    <w:nsid w:val="61DE4B95"/>
    <w:multiLevelType w:val="hybridMultilevel"/>
    <w:tmpl w:val="C980ADA2"/>
    <w:lvl w:ilvl="0" w:tplc="DD92B52A">
      <w:start w:val="1"/>
      <w:numFmt w:val="bullet"/>
      <w:lvlText w:val="▶"/>
      <w:lvlJc w:val="left"/>
      <w:pPr>
        <w:ind w:left="3192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5" w15:restartNumberingAfterBreak="0">
    <w:nsid w:val="621B75FC"/>
    <w:multiLevelType w:val="hybridMultilevel"/>
    <w:tmpl w:val="13061B82"/>
    <w:lvl w:ilvl="0" w:tplc="DD92B52A">
      <w:start w:val="1"/>
      <w:numFmt w:val="bullet"/>
      <w:lvlText w:val="▶"/>
      <w:lvlJc w:val="left"/>
      <w:pPr>
        <w:ind w:left="240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6" w15:restartNumberingAfterBreak="0">
    <w:nsid w:val="6847475A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7" w15:restartNumberingAfterBreak="0">
    <w:nsid w:val="6BEA454F"/>
    <w:multiLevelType w:val="hybridMultilevel"/>
    <w:tmpl w:val="6192B404"/>
    <w:lvl w:ilvl="0" w:tplc="77AC99C4">
      <w:start w:val="1"/>
      <w:numFmt w:val="decimal"/>
      <w:lvlText w:val="%1."/>
      <w:lvlJc w:val="left"/>
      <w:pPr>
        <w:ind w:left="2279" w:hanging="360"/>
      </w:pPr>
      <w:rPr>
        <w:rFonts w:ascii="Atyp Colt CZ" w:hAnsi="Atyp Colt CZ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8" w15:restartNumberingAfterBreak="0">
    <w:nsid w:val="6D065BDC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9" w15:restartNumberingAfterBreak="0">
    <w:nsid w:val="6F891976"/>
    <w:multiLevelType w:val="multilevel"/>
    <w:tmpl w:val="BA7CC50C"/>
    <w:lvl w:ilvl="0">
      <w:start w:val="1"/>
      <w:numFmt w:val="decimal"/>
      <w:lvlText w:val="%1."/>
      <w:lvlJc w:val="left"/>
      <w:pPr>
        <w:ind w:left="2484" w:hanging="360"/>
      </w:pPr>
      <w:rPr>
        <w:rFonts w:ascii="Atyp Colt CZ" w:hAnsi="Atyp Colt CZ" w:hint="default"/>
        <w:sz w:val="20"/>
      </w:rPr>
    </w:lvl>
    <w:lvl w:ilvl="1">
      <w:start w:val="1"/>
      <w:numFmt w:val="decimal"/>
      <w:lvlText w:val="%1.%2."/>
      <w:lvlJc w:val="left"/>
      <w:pPr>
        <w:ind w:left="29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4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6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4" w:hanging="1440"/>
      </w:pPr>
      <w:rPr>
        <w:rFonts w:hint="default"/>
      </w:rPr>
    </w:lvl>
  </w:abstractNum>
  <w:abstractNum w:abstractNumId="20" w15:restartNumberingAfterBreak="0">
    <w:nsid w:val="6FDE5A5E"/>
    <w:multiLevelType w:val="multilevel"/>
    <w:tmpl w:val="0B68E706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  <w:sz w:val="14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  <w:sz w:val="14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  <w:sz w:val="14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  <w:sz w:val="14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bullet"/>
      <w:lvlText w:val="▶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21" w15:restartNumberingAfterBreak="0">
    <w:nsid w:val="74820148"/>
    <w:multiLevelType w:val="hybridMultilevel"/>
    <w:tmpl w:val="C6683396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2" w15:restartNumberingAfterBreak="0">
    <w:nsid w:val="77A83D1A"/>
    <w:multiLevelType w:val="multilevel"/>
    <w:tmpl w:val="C6683396"/>
    <w:styleLink w:val="Styl1"/>
    <w:lvl w:ilvl="0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999" w:hanging="360"/>
      </w:pPr>
      <w:rPr>
        <w:rFonts w:ascii="Atyp Colt CZ" w:hAnsi="Atyp Colt CZ" w:cs="Courier New" w:hint="default"/>
      </w:rPr>
    </w:lvl>
    <w:lvl w:ilvl="2">
      <w:start w:val="1"/>
      <w:numFmt w:val="bullet"/>
      <w:lvlText w:val="▶"/>
      <w:lvlJc w:val="left"/>
      <w:pPr>
        <w:ind w:left="3719" w:hanging="360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4439" w:hanging="360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5159" w:hanging="360"/>
      </w:pPr>
      <w:rPr>
        <w:rFonts w:ascii="Atyp Colt CZ" w:hAnsi="Atyp Colt CZ" w:cs="Courier New" w:hint="default"/>
        <w:sz w:val="14"/>
      </w:rPr>
    </w:lvl>
    <w:lvl w:ilvl="5">
      <w:start w:val="1"/>
      <w:numFmt w:val="bullet"/>
      <w:lvlText w:val="▷"/>
      <w:lvlJc w:val="left"/>
      <w:pPr>
        <w:ind w:left="5879" w:hanging="360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6599" w:hanging="360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7319" w:hanging="360"/>
      </w:pPr>
      <w:rPr>
        <w:rFonts w:ascii="Atyp Colt CZ" w:hAnsi="Atyp Colt CZ" w:cs="Courier New" w:hint="default"/>
        <w:sz w:val="14"/>
      </w:rPr>
    </w:lvl>
    <w:lvl w:ilvl="8">
      <w:start w:val="1"/>
      <w:numFmt w:val="decimal"/>
      <w:lvlText w:val="%9"/>
      <w:lvlJc w:val="left"/>
      <w:pPr>
        <w:ind w:left="8039" w:hanging="360"/>
      </w:pPr>
      <w:rPr>
        <w:rFonts w:ascii="Atyp Colt CZ" w:hAnsi="Atyp Colt CZ" w:hint="default"/>
        <w:sz w:val="14"/>
      </w:rPr>
    </w:lvl>
  </w:abstractNum>
  <w:abstractNum w:abstractNumId="23" w15:restartNumberingAfterBreak="0">
    <w:nsid w:val="7D9336EC"/>
    <w:multiLevelType w:val="hybridMultilevel"/>
    <w:tmpl w:val="71DA540E"/>
    <w:lvl w:ilvl="0" w:tplc="04050001">
      <w:start w:val="1"/>
      <w:numFmt w:val="bullet"/>
      <w:lvlText w:val=""/>
      <w:lvlJc w:val="left"/>
      <w:pPr>
        <w:tabs>
          <w:tab w:val="num" w:pos="2279"/>
        </w:tabs>
        <w:ind w:left="227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999"/>
        </w:tabs>
        <w:ind w:left="29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19"/>
        </w:tabs>
        <w:ind w:left="37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439"/>
        </w:tabs>
        <w:ind w:left="44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159"/>
        </w:tabs>
        <w:ind w:left="51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879"/>
        </w:tabs>
        <w:ind w:left="58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599"/>
        </w:tabs>
        <w:ind w:left="65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19"/>
        </w:tabs>
        <w:ind w:left="73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039"/>
        </w:tabs>
        <w:ind w:left="8039" w:hanging="360"/>
      </w:pPr>
      <w:rPr>
        <w:rFonts w:ascii="Wingdings" w:hAnsi="Wingdings" w:hint="default"/>
      </w:rPr>
    </w:lvl>
  </w:abstractNum>
  <w:num w:numId="1" w16cid:durableId="906841515">
    <w:abstractNumId w:val="7"/>
  </w:num>
  <w:num w:numId="2" w16cid:durableId="1904678706">
    <w:abstractNumId w:val="5"/>
  </w:num>
  <w:num w:numId="3" w16cid:durableId="989362798">
    <w:abstractNumId w:val="4"/>
  </w:num>
  <w:num w:numId="4" w16cid:durableId="734281271">
    <w:abstractNumId w:val="8"/>
  </w:num>
  <w:num w:numId="5" w16cid:durableId="2038895536">
    <w:abstractNumId w:val="1"/>
  </w:num>
  <w:num w:numId="6" w16cid:durableId="565913775">
    <w:abstractNumId w:val="11"/>
  </w:num>
  <w:num w:numId="7" w16cid:durableId="845900496">
    <w:abstractNumId w:val="14"/>
  </w:num>
  <w:num w:numId="8" w16cid:durableId="1887401830">
    <w:abstractNumId w:val="3"/>
  </w:num>
  <w:num w:numId="9" w16cid:durableId="725298198">
    <w:abstractNumId w:val="9"/>
  </w:num>
  <w:num w:numId="10" w16cid:durableId="1832911270">
    <w:abstractNumId w:val="15"/>
  </w:num>
  <w:num w:numId="11" w16cid:durableId="421489887">
    <w:abstractNumId w:val="16"/>
  </w:num>
  <w:num w:numId="12" w16cid:durableId="997004377">
    <w:abstractNumId w:val="18"/>
  </w:num>
  <w:num w:numId="13" w16cid:durableId="440298463">
    <w:abstractNumId w:val="12"/>
  </w:num>
  <w:num w:numId="14" w16cid:durableId="1450851714">
    <w:abstractNumId w:val="17"/>
  </w:num>
  <w:num w:numId="15" w16cid:durableId="1545288889">
    <w:abstractNumId w:val="2"/>
  </w:num>
  <w:num w:numId="16" w16cid:durableId="991450833">
    <w:abstractNumId w:val="10"/>
  </w:num>
  <w:num w:numId="17" w16cid:durableId="933132332">
    <w:abstractNumId w:val="0"/>
  </w:num>
  <w:num w:numId="18" w16cid:durableId="1418407324">
    <w:abstractNumId w:val="21"/>
  </w:num>
  <w:num w:numId="19" w16cid:durableId="278680463">
    <w:abstractNumId w:val="22"/>
  </w:num>
  <w:num w:numId="20" w16cid:durableId="1024551051">
    <w:abstractNumId w:val="20"/>
  </w:num>
  <w:num w:numId="21" w16cid:durableId="227154507">
    <w:abstractNumId w:val="13"/>
  </w:num>
  <w:num w:numId="22" w16cid:durableId="282660350">
    <w:abstractNumId w:val="19"/>
  </w:num>
  <w:num w:numId="23" w16cid:durableId="1208251296">
    <w:abstractNumId w:val="23"/>
  </w:num>
  <w:num w:numId="24" w16cid:durableId="21431589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43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326"/>
    <w:rsid w:val="000058D2"/>
    <w:rsid w:val="00005BBD"/>
    <w:rsid w:val="000A690C"/>
    <w:rsid w:val="000E0B24"/>
    <w:rsid w:val="000F2F00"/>
    <w:rsid w:val="00146457"/>
    <w:rsid w:val="00177F28"/>
    <w:rsid w:val="001A09AD"/>
    <w:rsid w:val="001E0AB4"/>
    <w:rsid w:val="00202744"/>
    <w:rsid w:val="0024130D"/>
    <w:rsid w:val="002827CE"/>
    <w:rsid w:val="00284D60"/>
    <w:rsid w:val="0029186B"/>
    <w:rsid w:val="002A33B6"/>
    <w:rsid w:val="002C01E4"/>
    <w:rsid w:val="00313E70"/>
    <w:rsid w:val="003608DA"/>
    <w:rsid w:val="003717C6"/>
    <w:rsid w:val="003A7326"/>
    <w:rsid w:val="003D0A6C"/>
    <w:rsid w:val="0047554E"/>
    <w:rsid w:val="004F0246"/>
    <w:rsid w:val="005720BD"/>
    <w:rsid w:val="005B04AE"/>
    <w:rsid w:val="00603678"/>
    <w:rsid w:val="00627271"/>
    <w:rsid w:val="00632F77"/>
    <w:rsid w:val="006728B5"/>
    <w:rsid w:val="006B5D5C"/>
    <w:rsid w:val="006D1468"/>
    <w:rsid w:val="006E1AFD"/>
    <w:rsid w:val="006F26B6"/>
    <w:rsid w:val="00726398"/>
    <w:rsid w:val="0074625F"/>
    <w:rsid w:val="0078082F"/>
    <w:rsid w:val="007F036C"/>
    <w:rsid w:val="007F450D"/>
    <w:rsid w:val="008467E8"/>
    <w:rsid w:val="008624DF"/>
    <w:rsid w:val="008B7839"/>
    <w:rsid w:val="008D797D"/>
    <w:rsid w:val="00911EDB"/>
    <w:rsid w:val="009157CE"/>
    <w:rsid w:val="0093001C"/>
    <w:rsid w:val="00931545"/>
    <w:rsid w:val="009753D9"/>
    <w:rsid w:val="009A1E1E"/>
    <w:rsid w:val="009B1EE2"/>
    <w:rsid w:val="009D2B57"/>
    <w:rsid w:val="009E74F8"/>
    <w:rsid w:val="009F0CFF"/>
    <w:rsid w:val="00A677F9"/>
    <w:rsid w:val="00A90A2E"/>
    <w:rsid w:val="00B10F0D"/>
    <w:rsid w:val="00B72E59"/>
    <w:rsid w:val="00BB0AE2"/>
    <w:rsid w:val="00BE4BE9"/>
    <w:rsid w:val="00C25218"/>
    <w:rsid w:val="00CF4E85"/>
    <w:rsid w:val="00D10F44"/>
    <w:rsid w:val="00D440EB"/>
    <w:rsid w:val="00DA30A3"/>
    <w:rsid w:val="00DC543E"/>
    <w:rsid w:val="00E07E89"/>
    <w:rsid w:val="00E3548E"/>
    <w:rsid w:val="00E455B1"/>
    <w:rsid w:val="00EB028A"/>
    <w:rsid w:val="00EF60A4"/>
    <w:rsid w:val="00F03770"/>
    <w:rsid w:val="00F151A6"/>
    <w:rsid w:val="00F91C13"/>
    <w:rsid w:val="00FA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0"/>
    <o:shapelayout v:ext="edit">
      <o:idmap v:ext="edit" data="2"/>
    </o:shapelayout>
  </w:shapeDefaults>
  <w:decimalSymbol w:val=","/>
  <w:listSeparator w:val=";"/>
  <w14:docId w14:val="22BDEB6E"/>
  <w15:chartTrackingRefBased/>
  <w15:docId w15:val="{6890AD72-8F10-4DE4-9194-3B79227DD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20" w:after="280" w:line="259" w:lineRule="auto"/>
        <w:ind w:left="1916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B0AE2"/>
    <w:pPr>
      <w:ind w:left="1559" w:firstLine="0"/>
      <w:jc w:val="both"/>
    </w:pPr>
    <w:rPr>
      <w:rFonts w:ascii="Atyp Colt CZ" w:hAnsi="Atyp Colt CZ"/>
      <w:sz w:val="20"/>
    </w:rPr>
  </w:style>
  <w:style w:type="paragraph" w:styleId="Nadpis1">
    <w:name w:val="heading 1"/>
    <w:basedOn w:val="Normln"/>
    <w:next w:val="Normln"/>
    <w:link w:val="Nadpis1Char"/>
    <w:uiPriority w:val="9"/>
    <w:rsid w:val="00BB0AE2"/>
    <w:pPr>
      <w:keepNext/>
      <w:keepLines/>
      <w:spacing w:before="240" w:after="120"/>
      <w:outlineLvl w:val="0"/>
    </w:pPr>
    <w:rPr>
      <w:rFonts w:eastAsiaTheme="majorEastAsia" w:cstheme="majorBidi"/>
      <w:b/>
      <w:sz w:val="4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F03770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2827CE"/>
    <w:pPr>
      <w:keepNext/>
      <w:keepLines/>
      <w:spacing w:before="160" w:after="120"/>
      <w:outlineLvl w:val="2"/>
    </w:pPr>
    <w:rPr>
      <w:rFonts w:eastAsiaTheme="majorEastAsia" w:cstheme="majorBidi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26B6"/>
  </w:style>
  <w:style w:type="paragraph" w:styleId="Zpat">
    <w:name w:val="footer"/>
    <w:basedOn w:val="Normln"/>
    <w:link w:val="Zpat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26B6"/>
  </w:style>
  <w:style w:type="paragraph" w:customStyle="1" w:styleId="Zkladnodstavec">
    <w:name w:val="[Základní odstavec]"/>
    <w:basedOn w:val="Normln"/>
    <w:uiPriority w:val="99"/>
    <w:rsid w:val="00313E7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BB0AE2"/>
    <w:rPr>
      <w:rFonts w:ascii="Atyp Colt CZ" w:eastAsiaTheme="majorEastAsia" w:hAnsi="Atyp Colt CZ" w:cstheme="majorBidi"/>
      <w:b/>
      <w:sz w:val="4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03770"/>
    <w:rPr>
      <w:rFonts w:ascii="Atyp Colt CZ" w:eastAsiaTheme="majorEastAsia" w:hAnsi="Atyp Colt CZ" w:cstheme="majorBidi"/>
      <w:sz w:val="36"/>
      <w:szCs w:val="26"/>
    </w:rPr>
  </w:style>
  <w:style w:type="character" w:styleId="Zdraznnjemn">
    <w:name w:val="Subtle Emphasis"/>
    <w:basedOn w:val="Standardnpsmoodstavce"/>
    <w:uiPriority w:val="19"/>
    <w:rsid w:val="00F03770"/>
    <w:rPr>
      <w:i/>
      <w:iCs/>
      <w:color w:val="404040" w:themeColor="text1" w:themeTint="BF"/>
    </w:rPr>
  </w:style>
  <w:style w:type="paragraph" w:styleId="Podnadpis">
    <w:name w:val="Subtitle"/>
    <w:aliases w:val="Mezinadpis"/>
    <w:basedOn w:val="Normln"/>
    <w:next w:val="Normln"/>
    <w:link w:val="PodnadpisChar"/>
    <w:uiPriority w:val="11"/>
    <w:rsid w:val="001E0AB4"/>
    <w:pPr>
      <w:numPr>
        <w:ilvl w:val="1"/>
      </w:numPr>
      <w:spacing w:before="0" w:after="0"/>
      <w:ind w:left="1559"/>
    </w:pPr>
    <w:rPr>
      <w:rFonts w:eastAsiaTheme="minorEastAsia"/>
      <w:b/>
      <w:spacing w:val="15"/>
    </w:rPr>
  </w:style>
  <w:style w:type="character" w:customStyle="1" w:styleId="PodnadpisChar">
    <w:name w:val="Podnadpis Char"/>
    <w:aliases w:val="Mezinadpis Char"/>
    <w:basedOn w:val="Standardnpsmoodstavce"/>
    <w:link w:val="Podnadpis"/>
    <w:uiPriority w:val="11"/>
    <w:rsid w:val="001E0AB4"/>
    <w:rPr>
      <w:rFonts w:ascii="Atyp Colt CZ" w:eastAsiaTheme="minorEastAsia" w:hAnsi="Atyp Colt CZ"/>
      <w:b/>
      <w:spacing w:val="15"/>
      <w:sz w:val="20"/>
    </w:rPr>
  </w:style>
  <w:style w:type="paragraph" w:styleId="Nzev">
    <w:name w:val="Title"/>
    <w:aliases w:val="Název 3"/>
    <w:basedOn w:val="Normln"/>
    <w:next w:val="Normln"/>
    <w:link w:val="NzevChar"/>
    <w:uiPriority w:val="10"/>
    <w:rsid w:val="001E0AB4"/>
    <w:pPr>
      <w:spacing w:before="240" w:after="120" w:line="240" w:lineRule="auto"/>
      <w:contextualSpacing/>
    </w:pPr>
    <w:rPr>
      <w:rFonts w:eastAsiaTheme="majorEastAsia" w:cstheme="majorBidi"/>
      <w:spacing w:val="-10"/>
      <w:kern w:val="28"/>
      <w:sz w:val="24"/>
      <w:szCs w:val="56"/>
    </w:rPr>
  </w:style>
  <w:style w:type="character" w:customStyle="1" w:styleId="NzevChar">
    <w:name w:val="Název Char"/>
    <w:aliases w:val="Název 3 Char"/>
    <w:basedOn w:val="Standardnpsmoodstavce"/>
    <w:link w:val="Nzev"/>
    <w:uiPriority w:val="10"/>
    <w:rsid w:val="001E0AB4"/>
    <w:rPr>
      <w:rFonts w:ascii="Atyp Colt CZ" w:eastAsiaTheme="majorEastAsia" w:hAnsi="Atyp Colt CZ" w:cstheme="majorBidi"/>
      <w:spacing w:val="-10"/>
      <w:kern w:val="28"/>
      <w:sz w:val="24"/>
      <w:szCs w:val="56"/>
    </w:rPr>
  </w:style>
  <w:style w:type="paragraph" w:styleId="Bezmezer">
    <w:name w:val="No Spacing"/>
    <w:uiPriority w:val="1"/>
    <w:qFormat/>
    <w:rsid w:val="00BB0AE2"/>
    <w:pPr>
      <w:spacing w:before="0" w:after="0" w:line="240" w:lineRule="auto"/>
      <w:ind w:left="1559" w:firstLine="0"/>
      <w:jc w:val="both"/>
    </w:pPr>
    <w:rPr>
      <w:rFonts w:ascii="Atyp Colt CZ" w:hAnsi="Atyp Colt CZ"/>
      <w:sz w:val="20"/>
    </w:rPr>
  </w:style>
  <w:style w:type="paragraph" w:styleId="Odstavecseseznamem">
    <w:name w:val="List Paragraph"/>
    <w:basedOn w:val="Normln"/>
    <w:uiPriority w:val="34"/>
    <w:rsid w:val="001E0AB4"/>
    <w:pPr>
      <w:ind w:left="720"/>
      <w:contextualSpacing/>
    </w:pPr>
  </w:style>
  <w:style w:type="numbering" w:customStyle="1" w:styleId="Atyp">
    <w:name w:val="Atyp"/>
    <w:uiPriority w:val="99"/>
    <w:rsid w:val="00D440EB"/>
    <w:pPr>
      <w:numPr>
        <w:numId w:val="16"/>
      </w:numPr>
    </w:pPr>
  </w:style>
  <w:style w:type="character" w:customStyle="1" w:styleId="Nadpis3Char">
    <w:name w:val="Nadpis 3 Char"/>
    <w:basedOn w:val="Standardnpsmoodstavce"/>
    <w:link w:val="Nadpis3"/>
    <w:uiPriority w:val="9"/>
    <w:rsid w:val="002827CE"/>
    <w:rPr>
      <w:rFonts w:ascii="Atyp Colt CZ" w:eastAsiaTheme="majorEastAsia" w:hAnsi="Atyp Colt CZ" w:cstheme="majorBidi"/>
      <w:sz w:val="24"/>
      <w:szCs w:val="24"/>
    </w:rPr>
  </w:style>
  <w:style w:type="character" w:styleId="Zdraznn">
    <w:name w:val="Emphasis"/>
    <w:aliases w:val="Zvýraznění"/>
    <w:basedOn w:val="Standardnpsmoodstavce"/>
    <w:uiPriority w:val="20"/>
    <w:qFormat/>
    <w:rsid w:val="00D440EB"/>
    <w:rPr>
      <w:rFonts w:ascii="Atyp Colt CZ" w:hAnsi="Atyp Colt CZ"/>
      <w:b/>
      <w:sz w:val="20"/>
    </w:rPr>
  </w:style>
  <w:style w:type="paragraph" w:styleId="Citt">
    <w:name w:val="Quote"/>
    <w:aliases w:val="Zvýraznění webu"/>
    <w:basedOn w:val="Normln"/>
    <w:next w:val="Normln"/>
    <w:link w:val="CittChar"/>
    <w:uiPriority w:val="29"/>
    <w:qFormat/>
    <w:rsid w:val="002827CE"/>
    <w:pPr>
      <w:spacing w:before="200" w:after="160"/>
      <w:ind w:right="862"/>
    </w:pPr>
    <w:rPr>
      <w:iCs/>
      <w:color w:val="404040" w:themeColor="text1" w:themeTint="BF"/>
      <w:u w:val="single"/>
    </w:rPr>
  </w:style>
  <w:style w:type="character" w:customStyle="1" w:styleId="CittChar">
    <w:name w:val="Citát Char"/>
    <w:aliases w:val="Zvýraznění webu Char"/>
    <w:basedOn w:val="Standardnpsmoodstavce"/>
    <w:link w:val="Citt"/>
    <w:uiPriority w:val="29"/>
    <w:rsid w:val="002827CE"/>
    <w:rPr>
      <w:rFonts w:ascii="Atyp Colt CZ" w:hAnsi="Atyp Colt CZ"/>
      <w:iCs/>
      <w:color w:val="404040" w:themeColor="text1" w:themeTint="BF"/>
      <w:sz w:val="20"/>
      <w:u w:val="single"/>
    </w:rPr>
  </w:style>
  <w:style w:type="numbering" w:customStyle="1" w:styleId="Styl1">
    <w:name w:val="Styl1"/>
    <w:uiPriority w:val="99"/>
    <w:rsid w:val="0078082F"/>
    <w:pPr>
      <w:numPr>
        <w:numId w:val="19"/>
      </w:numPr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5BBD"/>
    <w:pPr>
      <w:spacing w:before="0"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5BBD"/>
    <w:rPr>
      <w:rFonts w:ascii="Atyp Colt CZ" w:hAnsi="Atyp Colt CZ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05BBD"/>
    <w:rPr>
      <w:vertAlign w:val="superscript"/>
    </w:rPr>
  </w:style>
  <w:style w:type="paragraph" w:customStyle="1" w:styleId="Poznmkapodarou">
    <w:name w:val="Poznámka pod čarou"/>
    <w:basedOn w:val="Textpoznpodarou"/>
    <w:link w:val="PoznmkapodarouChar"/>
    <w:rsid w:val="00A90A2E"/>
  </w:style>
  <w:style w:type="paragraph" w:customStyle="1" w:styleId="Poznmka">
    <w:name w:val="Poznámka"/>
    <w:basedOn w:val="Poznmkapodarou"/>
    <w:rsid w:val="00A90A2E"/>
    <w:rPr>
      <w:sz w:val="16"/>
    </w:rPr>
  </w:style>
  <w:style w:type="character" w:customStyle="1" w:styleId="PoznmkapodarouChar">
    <w:name w:val="Poznámka pod čarou Char"/>
    <w:basedOn w:val="TextpoznpodarouChar"/>
    <w:link w:val="Poznmkapodarou"/>
    <w:rsid w:val="00A90A2E"/>
    <w:rPr>
      <w:rFonts w:ascii="Atyp Colt CZ" w:hAnsi="Atyp Colt CZ"/>
      <w:sz w:val="20"/>
      <w:szCs w:val="20"/>
    </w:rPr>
  </w:style>
  <w:style w:type="paragraph" w:customStyle="1" w:styleId="kbDocumentnameextrenal">
    <w:name w:val="kb_Document_name_extrenal"/>
    <w:basedOn w:val="Normln"/>
    <w:rsid w:val="00CF4E85"/>
    <w:pPr>
      <w:shd w:val="pct37" w:color="auto" w:fill="auto"/>
      <w:tabs>
        <w:tab w:val="right" w:pos="6167"/>
      </w:tabs>
      <w:overflowPunct w:val="0"/>
      <w:autoSpaceDE w:val="0"/>
      <w:autoSpaceDN w:val="0"/>
      <w:adjustRightInd w:val="0"/>
      <w:spacing w:before="560" w:after="0" w:line="240" w:lineRule="auto"/>
      <w:ind w:left="0"/>
      <w:jc w:val="left"/>
      <w:textAlignment w:val="baseline"/>
    </w:pPr>
    <w:rPr>
      <w:rFonts w:ascii="Arial" w:eastAsia="Times New Roman" w:hAnsi="Arial" w:cs="Times New Roman"/>
      <w:b/>
      <w:color w:val="FFFFFF"/>
      <w:sz w:val="27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4E85"/>
    <w:pPr>
      <w:overflowPunct w:val="0"/>
      <w:autoSpaceDE w:val="0"/>
      <w:autoSpaceDN w:val="0"/>
      <w:adjustRightInd w:val="0"/>
      <w:spacing w:before="0" w:after="0" w:line="240" w:lineRule="auto"/>
      <w:ind w:left="0"/>
      <w:textAlignment w:val="baseline"/>
    </w:pPr>
    <w:rPr>
      <w:rFonts w:ascii="Segoe UI" w:eastAsia="Times New Roman" w:hAnsi="Segoe UI" w:cs="Segoe UI"/>
      <w:sz w:val="18"/>
      <w:szCs w:val="18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4E85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ouskova\Documents\CZG_zaverka\2022\Dividendy\final_dokument\2022_ColtCZ_Prohlaseni_domicil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F38A0F1468F14C8D1140E2C236B1E0" ma:contentTypeVersion="12" ma:contentTypeDescription="Create a new document." ma:contentTypeScope="" ma:versionID="8c06b285ff0593d548abc2ff0a91c495">
  <xsd:schema xmlns:xsd="http://www.w3.org/2001/XMLSchema" xmlns:xs="http://www.w3.org/2001/XMLSchema" xmlns:p="http://schemas.microsoft.com/office/2006/metadata/properties" xmlns:ns2="901e63e1-be4b-495f-b5fd-5d78d00d3e42" xmlns:ns3="48037fb3-623f-475a-815d-08a185b02d58" targetNamespace="http://schemas.microsoft.com/office/2006/metadata/properties" ma:root="true" ma:fieldsID="e868234283bca506fe43fc2ea2ba0d50" ns2:_="" ns3:_="">
    <xsd:import namespace="901e63e1-be4b-495f-b5fd-5d78d00d3e42"/>
    <xsd:import namespace="48037fb3-623f-475a-815d-08a185b02d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1e63e1-be4b-495f-b5fd-5d78d00d3e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37fb3-623f-475a-815d-08a185b02d5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B848C7-0167-4342-AB9E-C1D000D5D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1e63e1-be4b-495f-b5fd-5d78d00d3e42"/>
    <ds:schemaRef ds:uri="48037fb3-623f-475a-815d-08a185b02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36EFF8-D0AE-4069-9BC5-A08894951DB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62F511-DD10-4CB5-B1A0-02F25C639C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70B4413-A0A8-450E-9870-67C3E80572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2022_ColtCZ_Prohlaseni_domicil</Template>
  <TotalTime>1</TotalTime>
  <Pages>2</Pages>
  <Words>250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Matoušková Jana</dc:creator>
  <cp:keywords/>
  <dc:description/>
  <cp:lastModifiedBy>Sipova Klara</cp:lastModifiedBy>
  <cp:revision>3</cp:revision>
  <dcterms:created xsi:type="dcterms:W3CDTF">2023-07-13T09:02:00Z</dcterms:created>
  <dcterms:modified xsi:type="dcterms:W3CDTF">2023-07-13T11:49:00Z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0x010100BEF38A0F1468F14C8D1140E2C236B1E0</vt:lpwstr>
  </property>
</Properties>
</file>